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5C" w:rsidRPr="007703F2" w:rsidRDefault="003D2E5C" w:rsidP="00FE11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703F2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25pt;height:546.75pt">
            <v:imagedata r:id="rId5" o:title=""/>
          </v:shape>
        </w:pict>
      </w:r>
    </w:p>
    <w:p w:rsidR="003D2E5C" w:rsidRDefault="003D2E5C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E5C" w:rsidRPr="0078225D" w:rsidRDefault="003D2E5C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>ОТЧЕТ</w:t>
      </w:r>
    </w:p>
    <w:p w:rsidR="003D2E5C" w:rsidRPr="0078225D" w:rsidRDefault="003D2E5C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>о выполнении  Муниципального задания на 2017 год</w:t>
      </w:r>
    </w:p>
    <w:p w:rsidR="003D2E5C" w:rsidRPr="0078225D" w:rsidRDefault="003D2E5C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>и обеспечения качества и объемов, оказываемых муниципальных услуг (работ)</w:t>
      </w:r>
    </w:p>
    <w:p w:rsidR="003D2E5C" w:rsidRPr="000E6595" w:rsidRDefault="003D2E5C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 xml:space="preserve">за </w:t>
      </w:r>
      <w:r>
        <w:rPr>
          <w:rFonts w:ascii="Times New Roman" w:hAnsi="Times New Roman"/>
          <w:sz w:val="24"/>
          <w:szCs w:val="24"/>
        </w:rPr>
        <w:t xml:space="preserve"> 1полугодие</w:t>
      </w:r>
    </w:p>
    <w:p w:rsidR="003D2E5C" w:rsidRPr="0078225D" w:rsidRDefault="003D2E5C" w:rsidP="0078225D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МБДОУ «Детский сад №16 «Родничок</w:t>
      </w:r>
      <w:r w:rsidRPr="0078225D">
        <w:rPr>
          <w:rFonts w:ascii="Times New Roman" w:hAnsi="Times New Roman"/>
          <w:b/>
          <w:sz w:val="24"/>
          <w:szCs w:val="24"/>
        </w:rPr>
        <w:t>»</w:t>
      </w:r>
    </w:p>
    <w:p w:rsidR="003D2E5C" w:rsidRPr="0049782C" w:rsidRDefault="003D2E5C" w:rsidP="00311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2E5C" w:rsidRDefault="003D2E5C" w:rsidP="0078225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 xml:space="preserve">Наименование муниципальной услуги:  Реализация основных общеобразовательных программ  дошкольного образования.          </w:t>
      </w:r>
    </w:p>
    <w:p w:rsidR="003D2E5C" w:rsidRPr="0078225D" w:rsidRDefault="003D2E5C" w:rsidP="0078225D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>1.1. Сведения о фактическом достижении показателей,</w:t>
      </w:r>
      <w:r w:rsidRPr="0078225D">
        <w:rPr>
          <w:rStyle w:val="fontstyle01"/>
          <w:rFonts w:ascii="Times New Roman" w:hAnsi="Times New Roman"/>
        </w:rPr>
        <w:t xml:space="preserve"> характеризующих</w:t>
      </w:r>
      <w:r>
        <w:rPr>
          <w:rStyle w:val="fontstyle01"/>
          <w:rFonts w:ascii="Times New Roman" w:hAnsi="Times New Roman"/>
        </w:rPr>
        <w:t xml:space="preserve"> качество </w:t>
      </w:r>
      <w:r w:rsidRPr="0078225D">
        <w:rPr>
          <w:rStyle w:val="fontstyle01"/>
          <w:rFonts w:ascii="Times New Roman" w:hAnsi="Times New Roman"/>
        </w:rPr>
        <w:t>муниципальной услуги</w:t>
      </w:r>
    </w:p>
    <w:p w:rsidR="003D2E5C" w:rsidRDefault="003D2E5C" w:rsidP="0049782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15716" w:type="dxa"/>
        <w:jc w:val="center"/>
        <w:tblInd w:w="6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8"/>
        <w:gridCol w:w="1095"/>
        <w:gridCol w:w="1245"/>
        <w:gridCol w:w="1039"/>
        <w:gridCol w:w="6"/>
        <w:gridCol w:w="3530"/>
        <w:gridCol w:w="683"/>
        <w:gridCol w:w="37"/>
        <w:gridCol w:w="830"/>
        <w:gridCol w:w="70"/>
        <w:gridCol w:w="922"/>
        <w:gridCol w:w="2943"/>
        <w:gridCol w:w="6"/>
        <w:gridCol w:w="14"/>
        <w:gridCol w:w="2160"/>
        <w:gridCol w:w="28"/>
      </w:tblGrid>
      <w:tr w:rsidR="003D2E5C" w:rsidRPr="00900599" w:rsidTr="00C316C6">
        <w:trPr>
          <w:gridAfter w:val="1"/>
          <w:wAfter w:w="28" w:type="dxa"/>
          <w:jc w:val="center"/>
        </w:trPr>
        <w:tc>
          <w:tcPr>
            <w:tcW w:w="3448" w:type="dxa"/>
            <w:gridSpan w:val="3"/>
          </w:tcPr>
          <w:p w:rsidR="003D2E5C" w:rsidRPr="00900599" w:rsidRDefault="003D2E5C" w:rsidP="0008053F">
            <w:pPr>
              <w:tabs>
                <w:tab w:val="left" w:pos="28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045" w:type="dxa"/>
            <w:gridSpan w:val="2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тель, хара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к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тер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зу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ю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щий условия (фо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р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мы) 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ния 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ниц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пал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ь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ной 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с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луги</w:t>
            </w:r>
          </w:p>
        </w:tc>
        <w:tc>
          <w:tcPr>
            <w:tcW w:w="3530" w:type="dxa"/>
          </w:tcPr>
          <w:p w:rsidR="003D2E5C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Показатель качества </w:t>
            </w:r>
          </w:p>
          <w:p w:rsidR="003D2E5C" w:rsidRPr="0008053F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2542" w:type="dxa"/>
            <w:gridSpan w:val="5"/>
            <w:tcBorders>
              <w:bottom w:val="nil"/>
            </w:tcBorders>
          </w:tcPr>
          <w:p w:rsidR="003D2E5C" w:rsidRDefault="003D2E5C" w:rsidP="00D62E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Значение показателя качества </w:t>
            </w:r>
          </w:p>
          <w:p w:rsidR="003D2E5C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муниципальной </w:t>
            </w:r>
          </w:p>
          <w:p w:rsidR="003D2E5C" w:rsidRPr="00900599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949" w:type="dxa"/>
            <w:gridSpan w:val="2"/>
            <w:tcBorders>
              <w:bottom w:val="nil"/>
            </w:tcBorders>
          </w:tcPr>
          <w:p w:rsidR="003D2E5C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Причины отклонения от запланированного </w:t>
            </w:r>
          </w:p>
          <w:p w:rsidR="003D2E5C" w:rsidRPr="00900599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показателя</w:t>
            </w:r>
          </w:p>
        </w:tc>
        <w:tc>
          <w:tcPr>
            <w:tcW w:w="2174" w:type="dxa"/>
            <w:gridSpan w:val="2"/>
            <w:tcBorders>
              <w:bottom w:val="nil"/>
            </w:tcBorders>
          </w:tcPr>
          <w:p w:rsidR="003D2E5C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Источник </w:t>
            </w:r>
          </w:p>
          <w:p w:rsidR="003D2E5C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информации </w:t>
            </w:r>
          </w:p>
          <w:p w:rsidR="003D2E5C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фактическом </w:t>
            </w:r>
          </w:p>
          <w:p w:rsidR="003D2E5C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значении </w:t>
            </w:r>
          </w:p>
          <w:p w:rsidR="003D2E5C" w:rsidRPr="00900599" w:rsidRDefault="003D2E5C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</w:tr>
      <w:tr w:rsidR="003D2E5C" w:rsidRPr="00900599" w:rsidTr="00C316C6">
        <w:trPr>
          <w:gridAfter w:val="1"/>
          <w:wAfter w:w="28" w:type="dxa"/>
          <w:trHeight w:val="1517"/>
          <w:jc w:val="center"/>
        </w:trPr>
        <w:tc>
          <w:tcPr>
            <w:tcW w:w="1108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95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45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показат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39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имен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536" w:type="dxa"/>
            <w:gridSpan w:val="2"/>
          </w:tcPr>
          <w:p w:rsidR="003D2E5C" w:rsidRPr="00900599" w:rsidRDefault="003D2E5C" w:rsidP="0069555F">
            <w:pPr>
              <w:spacing w:after="0" w:line="240" w:lineRule="auto"/>
              <w:ind w:right="-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20" w:type="dxa"/>
            <w:gridSpan w:val="2"/>
          </w:tcPr>
          <w:p w:rsidR="003D2E5C" w:rsidRPr="00D62E50" w:rsidRDefault="003D2E5C" w:rsidP="00D62E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>План</w:t>
            </w:r>
          </w:p>
          <w:p w:rsidR="003D2E5C" w:rsidRDefault="003D2E5C" w:rsidP="00270E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за 1 п</w:t>
            </w: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lang w:eastAsia="ru-RU"/>
              </w:rPr>
              <w:t>л</w:t>
            </w:r>
            <w:r>
              <w:rPr>
                <w:rFonts w:ascii="Times New Roman" w:hAnsi="Times New Roman"/>
                <w:color w:val="000000"/>
                <w:lang w:eastAsia="ru-RU"/>
              </w:rPr>
              <w:t>у</w:t>
            </w:r>
            <w:r>
              <w:rPr>
                <w:rFonts w:ascii="Times New Roman" w:hAnsi="Times New Roman"/>
                <w:color w:val="000000"/>
                <w:lang w:eastAsia="ru-RU"/>
              </w:rPr>
              <w:t>г</w:t>
            </w: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lang w:eastAsia="ru-RU"/>
              </w:rPr>
              <w:t>дие</w:t>
            </w:r>
          </w:p>
          <w:p w:rsidR="003D2E5C" w:rsidRPr="00D62E50" w:rsidRDefault="003D2E5C" w:rsidP="00270E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ArialMT" w:hAnsi="ArialMT"/>
                <w:color w:val="000000"/>
                <w:lang w:eastAsia="ru-RU"/>
              </w:rPr>
              <w:t>201</w:t>
            </w:r>
            <w:r w:rsidRPr="00D62E50">
              <w:rPr>
                <w:color w:val="000000"/>
                <w:lang w:eastAsia="ru-RU"/>
              </w:rPr>
              <w:t>7</w:t>
            </w:r>
            <w:r w:rsidRPr="00D62E50">
              <w:rPr>
                <w:rFonts w:ascii="ArialMT" w:hAnsi="ArialMT"/>
                <w:color w:val="000000"/>
                <w:lang w:eastAsia="ru-RU"/>
              </w:rPr>
              <w:t xml:space="preserve"> год</w:t>
            </w:r>
          </w:p>
        </w:tc>
        <w:tc>
          <w:tcPr>
            <w:tcW w:w="900" w:type="dxa"/>
            <w:gridSpan w:val="2"/>
          </w:tcPr>
          <w:p w:rsidR="003D2E5C" w:rsidRDefault="003D2E5C" w:rsidP="006C23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 xml:space="preserve">Факт </w:t>
            </w:r>
            <w:r>
              <w:rPr>
                <w:rFonts w:ascii="Times New Roman" w:hAnsi="Times New Roman"/>
              </w:rPr>
              <w:t>за 1 пол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годие</w:t>
            </w:r>
          </w:p>
          <w:p w:rsidR="003D2E5C" w:rsidRPr="00D62E50" w:rsidRDefault="003D2E5C" w:rsidP="006C23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>2017</w:t>
            </w:r>
            <w:r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922" w:type="dxa"/>
          </w:tcPr>
          <w:p w:rsidR="003D2E5C" w:rsidRPr="00D62E50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нение</w:t>
            </w:r>
          </w:p>
        </w:tc>
        <w:tc>
          <w:tcPr>
            <w:tcW w:w="2943" w:type="dxa"/>
            <w:tcBorders>
              <w:top w:val="nil"/>
            </w:tcBorders>
          </w:tcPr>
          <w:p w:rsidR="003D2E5C" w:rsidRPr="00D62E50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top w:val="nil"/>
            </w:tcBorders>
          </w:tcPr>
          <w:p w:rsidR="003D2E5C" w:rsidRPr="00D62E50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2E5C" w:rsidRPr="00900599" w:rsidTr="00C316C6">
        <w:trPr>
          <w:gridAfter w:val="1"/>
          <w:wAfter w:w="28" w:type="dxa"/>
          <w:jc w:val="center"/>
        </w:trPr>
        <w:tc>
          <w:tcPr>
            <w:tcW w:w="1108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36" w:type="dxa"/>
            <w:gridSpan w:val="2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gridSpan w:val="2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9" w:type="dxa"/>
            <w:gridSpan w:val="2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74" w:type="dxa"/>
            <w:gridSpan w:val="2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2E5C" w:rsidRPr="00BD6F64" w:rsidTr="00C316C6">
        <w:trPr>
          <w:gridAfter w:val="1"/>
          <w:wAfter w:w="28" w:type="dxa"/>
          <w:trHeight w:val="577"/>
          <w:jc w:val="center"/>
        </w:trPr>
        <w:tc>
          <w:tcPr>
            <w:tcW w:w="1108" w:type="dxa"/>
            <w:vMerge w:val="restart"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Реал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зация осно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общ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образ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вател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пр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грамм дошк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льного образ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вания </w:t>
            </w:r>
          </w:p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 w:val="restart"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Фед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ральный гос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у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дарс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т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венный образ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вател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ь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ный ста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дарт дошк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льного образ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1245" w:type="dxa"/>
            <w:vMerge w:val="restart"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 от 1 года  до 3-х лет </w:t>
            </w:r>
          </w:p>
        </w:tc>
        <w:tc>
          <w:tcPr>
            <w:tcW w:w="1039" w:type="dxa"/>
            <w:vMerge w:val="restart"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3536" w:type="dxa"/>
            <w:gridSpan w:val="2"/>
          </w:tcPr>
          <w:p w:rsidR="003D2E5C" w:rsidRPr="00BD6F64" w:rsidRDefault="003D2E5C" w:rsidP="004B313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посещённых восп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танниками дней от запланир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ванных. </w:t>
            </w:r>
          </w:p>
        </w:tc>
        <w:tc>
          <w:tcPr>
            <w:tcW w:w="720" w:type="dxa"/>
            <w:gridSpan w:val="2"/>
          </w:tcPr>
          <w:p w:rsidR="003D2E5C" w:rsidRPr="00BD6F64" w:rsidRDefault="003D2E5C" w:rsidP="006C23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22" w:type="dxa"/>
          </w:tcPr>
          <w:p w:rsidR="003D2E5C" w:rsidRPr="00BD6F64" w:rsidRDefault="003D2E5C" w:rsidP="008A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 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Default="003D2E5C" w:rsidP="00000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3D2E5C" w:rsidRPr="00BD6F64" w:rsidRDefault="003D2E5C" w:rsidP="00000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3D2E5C" w:rsidRPr="00BD6F64" w:rsidTr="00C316C6">
        <w:trPr>
          <w:gridAfter w:val="1"/>
          <w:wAfter w:w="28" w:type="dxa"/>
          <w:trHeight w:val="886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4B313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представителей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качеством предоста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720" w:type="dxa"/>
            <w:gridSpan w:val="2"/>
          </w:tcPr>
          <w:p w:rsidR="003D2E5C" w:rsidRPr="006C23F3" w:rsidRDefault="003D2E5C" w:rsidP="006C23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  <w:tc>
          <w:tcPr>
            <w:tcW w:w="922" w:type="dxa"/>
          </w:tcPr>
          <w:p w:rsidR="003D2E5C" w:rsidRPr="0049782C" w:rsidRDefault="003D2E5C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№1</w:t>
            </w:r>
          </w:p>
          <w:p w:rsidR="003D2E5C" w:rsidRPr="00BD6F64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(сводная анкета)</w:t>
            </w:r>
          </w:p>
        </w:tc>
      </w:tr>
      <w:tr w:rsidR="003D2E5C" w:rsidRPr="00BD6F64" w:rsidTr="00C316C6">
        <w:trPr>
          <w:gridAfter w:val="1"/>
          <w:wAfter w:w="28" w:type="dxa"/>
          <w:trHeight w:val="612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4B313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имеющих кв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лификационную категорию</w:t>
            </w:r>
          </w:p>
        </w:tc>
        <w:tc>
          <w:tcPr>
            <w:tcW w:w="720" w:type="dxa"/>
            <w:gridSpan w:val="2"/>
          </w:tcPr>
          <w:p w:rsidR="003D2E5C" w:rsidRPr="006C23F3" w:rsidRDefault="003D2E5C" w:rsidP="006C23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3D2E5C" w:rsidRDefault="003D2E5C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Pr="00BD6F64" w:rsidRDefault="003D2E5C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Аттестационные листы</w:t>
            </w:r>
          </w:p>
        </w:tc>
      </w:tr>
      <w:tr w:rsidR="003D2E5C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84507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прошедших курсы повышения квалифик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720" w:type="dxa"/>
            <w:gridSpan w:val="2"/>
          </w:tcPr>
          <w:p w:rsidR="003D2E5C" w:rsidRPr="00BF7CEF" w:rsidRDefault="003D2E5C" w:rsidP="00BF7C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845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3D2E5C" w:rsidRDefault="003D2E5C" w:rsidP="0084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845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Pr="00BD6F64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Удостоверения и сертификаты о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вышении квал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фикации</w:t>
            </w:r>
          </w:p>
        </w:tc>
      </w:tr>
      <w:tr w:rsidR="003D2E5C" w:rsidRPr="00BD6F64" w:rsidTr="00C316C6">
        <w:trPr>
          <w:gridAfter w:val="1"/>
          <w:wAfter w:w="28" w:type="dxa"/>
          <w:trHeight w:val="2048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900DA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образовательным учрежд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нием нарушений, выявленных в результате проверок органами исполнительной власти субъе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тов Российской Федерации, осуществляющими функции по контролю и надзору в сфере 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</w:p>
        </w:tc>
        <w:tc>
          <w:tcPr>
            <w:tcW w:w="720" w:type="dxa"/>
            <w:gridSpan w:val="2"/>
          </w:tcPr>
          <w:p w:rsidR="003D2E5C" w:rsidRPr="00BD6F64" w:rsidRDefault="003D2E5C" w:rsidP="00BF7C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3D2E5C" w:rsidRPr="00BD6F64" w:rsidRDefault="003D2E5C" w:rsidP="00900D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Pr="00BD6F64" w:rsidRDefault="003D2E5C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Проверок не было</w:t>
            </w:r>
          </w:p>
        </w:tc>
      </w:tr>
      <w:tr w:rsidR="003D2E5C" w:rsidRPr="00BD6F64" w:rsidTr="00C316C6">
        <w:trPr>
          <w:gridAfter w:val="1"/>
          <w:wAfter w:w="28" w:type="dxa"/>
          <w:trHeight w:val="719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 w:val="restart"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3-х   до 8 лет</w:t>
            </w:r>
          </w:p>
        </w:tc>
        <w:tc>
          <w:tcPr>
            <w:tcW w:w="1039" w:type="dxa"/>
            <w:vMerge w:val="restart"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3536" w:type="dxa"/>
            <w:gridSpan w:val="2"/>
          </w:tcPr>
          <w:p w:rsidR="003D2E5C" w:rsidRPr="00BD6F64" w:rsidRDefault="003D2E5C" w:rsidP="00772E6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посещённых восп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танниками дней от запланир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ванных. </w:t>
            </w:r>
          </w:p>
        </w:tc>
        <w:tc>
          <w:tcPr>
            <w:tcW w:w="720" w:type="dxa"/>
            <w:gridSpan w:val="2"/>
          </w:tcPr>
          <w:p w:rsidR="003D2E5C" w:rsidRPr="0049782C" w:rsidRDefault="003D2E5C" w:rsidP="00304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22" w:type="dxa"/>
          </w:tcPr>
          <w:p w:rsidR="003D2E5C" w:rsidRPr="0049782C" w:rsidRDefault="003D2E5C" w:rsidP="00772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Default="003D2E5C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3D2E5C" w:rsidRPr="00BD6F64" w:rsidRDefault="003D2E5C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3D2E5C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0F126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ителей),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ренных качеством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предоста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720" w:type="dxa"/>
            <w:gridSpan w:val="2"/>
          </w:tcPr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922" w:type="dxa"/>
          </w:tcPr>
          <w:p w:rsidR="003D2E5C" w:rsidRPr="00BD6F64" w:rsidRDefault="003D2E5C" w:rsidP="000F1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 2</w:t>
            </w:r>
          </w:p>
          <w:p w:rsidR="003D2E5C" w:rsidRPr="00BD6F64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(сводная анкета)</w:t>
            </w:r>
          </w:p>
        </w:tc>
      </w:tr>
      <w:tr w:rsidR="003D2E5C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017A82" w:rsidRDefault="003D2E5C" w:rsidP="004839B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квалификационную категорию</w:t>
            </w:r>
          </w:p>
        </w:tc>
        <w:tc>
          <w:tcPr>
            <w:tcW w:w="720" w:type="dxa"/>
            <w:gridSpan w:val="2"/>
          </w:tcPr>
          <w:p w:rsidR="003D2E5C" w:rsidRPr="0043534D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34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4839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3D2E5C" w:rsidRPr="0043534D" w:rsidRDefault="003D2E5C" w:rsidP="004839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Pr="00BD6F64" w:rsidRDefault="003D2E5C" w:rsidP="00000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Аттестационные листы</w:t>
            </w:r>
          </w:p>
        </w:tc>
      </w:tr>
      <w:tr w:rsidR="003D2E5C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5B6AA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прошедших курсы повышения квалифик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720" w:type="dxa"/>
            <w:gridSpan w:val="2"/>
          </w:tcPr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5B6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3D2E5C" w:rsidRPr="00BD6F64" w:rsidRDefault="003D2E5C" w:rsidP="005B6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3D2E5C" w:rsidRPr="00BD6F64" w:rsidRDefault="003D2E5C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3D2E5C" w:rsidRPr="00BD6F64" w:rsidRDefault="003D2E5C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Удостоверения и сертификаты о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вышении квал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фикации</w:t>
            </w:r>
          </w:p>
        </w:tc>
      </w:tr>
      <w:tr w:rsidR="003D2E5C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3D2E5C" w:rsidRPr="00BD6F64" w:rsidRDefault="003D2E5C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1F32E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образовательным учрежд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нием нарушений, выявленных в результате проверок органами исполнительной власти субъе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тов Российской Федерации, осуществляющими функции по контролю и надзору в сфере 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</w:p>
        </w:tc>
        <w:tc>
          <w:tcPr>
            <w:tcW w:w="720" w:type="dxa"/>
            <w:gridSpan w:val="2"/>
          </w:tcPr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gridSpan w:val="2"/>
          </w:tcPr>
          <w:p w:rsidR="003D2E5C" w:rsidRPr="00BD6F64" w:rsidRDefault="003D2E5C" w:rsidP="001F3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3D2E5C" w:rsidRPr="00BD6F64" w:rsidRDefault="003D2E5C" w:rsidP="001F3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3D2E5C" w:rsidRPr="00BD6F64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D2E5C" w:rsidRPr="00BD6F64" w:rsidRDefault="003D2E5C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Проверок  не б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ло.</w:t>
            </w:r>
          </w:p>
        </w:tc>
      </w:tr>
      <w:tr w:rsidR="003D2E5C" w:rsidRPr="00BD6F64" w:rsidTr="00C316C6">
        <w:trPr>
          <w:trHeight w:val="165"/>
          <w:jc w:val="center"/>
        </w:trPr>
        <w:tc>
          <w:tcPr>
            <w:tcW w:w="15716" w:type="dxa"/>
            <w:gridSpan w:val="16"/>
            <w:tcBorders>
              <w:left w:val="nil"/>
              <w:right w:val="nil"/>
            </w:tcBorders>
          </w:tcPr>
          <w:p w:rsidR="003D2E5C" w:rsidRPr="0049782C" w:rsidRDefault="003D2E5C" w:rsidP="004D43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2E5C" w:rsidRDefault="003D2E5C" w:rsidP="00AF329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25D">
              <w:rPr>
                <w:rFonts w:ascii="Times New Roman" w:hAnsi="Times New Roman"/>
                <w:sz w:val="24"/>
                <w:szCs w:val="24"/>
              </w:rPr>
              <w:t xml:space="preserve">Наименование муниципальной услуги:  </w:t>
            </w:r>
            <w:r>
              <w:rPr>
                <w:rFonts w:ascii="Times New Roman" w:hAnsi="Times New Roman"/>
                <w:sz w:val="24"/>
                <w:szCs w:val="24"/>
              </w:rPr>
              <w:t>Присмотр и уход</w:t>
            </w:r>
          </w:p>
          <w:p w:rsidR="003D2E5C" w:rsidRPr="0078225D" w:rsidRDefault="003D2E5C" w:rsidP="00AF329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Pr="0078225D">
              <w:rPr>
                <w:rFonts w:ascii="Times New Roman" w:hAnsi="Times New Roman"/>
                <w:sz w:val="24"/>
                <w:szCs w:val="24"/>
              </w:rPr>
              <w:t>. Сведения о фактическом достижении показателей,</w:t>
            </w:r>
            <w:r w:rsidRPr="0078225D">
              <w:rPr>
                <w:rStyle w:val="fontstyle01"/>
                <w:rFonts w:ascii="Times New Roman" w:hAnsi="Times New Roman"/>
              </w:rPr>
              <w:t xml:space="preserve"> характеризующих</w:t>
            </w:r>
            <w:r>
              <w:rPr>
                <w:rStyle w:val="fontstyle01"/>
                <w:rFonts w:ascii="Times New Roman" w:hAnsi="Times New Roman"/>
              </w:rPr>
              <w:t xml:space="preserve"> качество </w:t>
            </w:r>
            <w:r w:rsidRPr="0078225D">
              <w:rPr>
                <w:rStyle w:val="fontstyle01"/>
                <w:rFonts w:ascii="Times New Roman" w:hAnsi="Times New Roman"/>
              </w:rPr>
              <w:t>муниципальной услуги</w:t>
            </w:r>
          </w:p>
          <w:p w:rsidR="003D2E5C" w:rsidRDefault="003D2E5C" w:rsidP="00AF32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2E5C" w:rsidRPr="00BD6F64" w:rsidTr="00C316C6">
        <w:trPr>
          <w:gridAfter w:val="1"/>
          <w:wAfter w:w="28" w:type="dxa"/>
          <w:trHeight w:val="225"/>
          <w:jc w:val="center"/>
        </w:trPr>
        <w:tc>
          <w:tcPr>
            <w:tcW w:w="1108" w:type="dxa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36" w:type="dxa"/>
            <w:gridSpan w:val="2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3" w:type="dxa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7" w:type="dxa"/>
            <w:gridSpan w:val="2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3D2E5C" w:rsidRPr="00BD6F64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63" w:type="dxa"/>
            <w:gridSpan w:val="3"/>
          </w:tcPr>
          <w:p w:rsidR="003D2E5C" w:rsidRPr="00BD6F64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D2E5C" w:rsidRPr="00017A82" w:rsidTr="00C316C6">
        <w:trPr>
          <w:gridAfter w:val="1"/>
          <w:wAfter w:w="28" w:type="dxa"/>
          <w:trHeight w:val="1079"/>
          <w:jc w:val="center"/>
        </w:trPr>
        <w:tc>
          <w:tcPr>
            <w:tcW w:w="1108" w:type="dxa"/>
            <w:vMerge w:val="restart"/>
          </w:tcPr>
          <w:p w:rsidR="003D2E5C" w:rsidRPr="00017A82" w:rsidRDefault="003D2E5C" w:rsidP="00512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Пр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смотр и уход</w:t>
            </w:r>
          </w:p>
        </w:tc>
        <w:tc>
          <w:tcPr>
            <w:tcW w:w="1095" w:type="dxa"/>
            <w:vMerge w:val="restart"/>
          </w:tcPr>
          <w:p w:rsidR="003D2E5C" w:rsidRPr="00017A82" w:rsidRDefault="003D2E5C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Созд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ние у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ловий для осущ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ствл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ния пр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смотра и ухода за дет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ь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ми д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о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школ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ь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ного возраста</w:t>
            </w:r>
          </w:p>
        </w:tc>
        <w:tc>
          <w:tcPr>
            <w:tcW w:w="1245" w:type="dxa"/>
            <w:vMerge w:val="restart"/>
          </w:tcPr>
          <w:p w:rsidR="003D2E5C" w:rsidRPr="00017A82" w:rsidRDefault="003D2E5C" w:rsidP="00695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1 года  до 3-х лет</w:t>
            </w:r>
          </w:p>
        </w:tc>
        <w:tc>
          <w:tcPr>
            <w:tcW w:w="1039" w:type="dxa"/>
            <w:vMerge w:val="restart"/>
          </w:tcPr>
          <w:p w:rsidR="003D2E5C" w:rsidRPr="00017A82" w:rsidRDefault="003D2E5C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</w:tcPr>
          <w:p w:rsidR="003D2E5C" w:rsidRPr="00017A82" w:rsidRDefault="003D2E5C" w:rsidP="005125A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ителей),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условиями и качеством 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</w:tcPr>
          <w:p w:rsidR="003D2E5C" w:rsidRPr="00017A82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67" w:type="dxa"/>
            <w:gridSpan w:val="2"/>
          </w:tcPr>
          <w:p w:rsidR="003D2E5C" w:rsidRPr="00017A82" w:rsidRDefault="003D2E5C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98,2</w:t>
            </w:r>
          </w:p>
        </w:tc>
        <w:tc>
          <w:tcPr>
            <w:tcW w:w="992" w:type="dxa"/>
            <w:gridSpan w:val="2"/>
          </w:tcPr>
          <w:p w:rsidR="003D2E5C" w:rsidRPr="00017A82" w:rsidRDefault="003D2E5C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3D2E5C" w:rsidRPr="00017A82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D2E5C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 3</w:t>
            </w:r>
          </w:p>
          <w:p w:rsidR="003D2E5C" w:rsidRPr="0008053F" w:rsidRDefault="003D2E5C" w:rsidP="0008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(сводная анкета)</w:t>
            </w:r>
          </w:p>
        </w:tc>
      </w:tr>
      <w:tr w:rsidR="003D2E5C" w:rsidRPr="00017A82" w:rsidTr="00C316C6">
        <w:trPr>
          <w:gridAfter w:val="1"/>
          <w:wAfter w:w="28" w:type="dxa"/>
          <w:trHeight w:val="714"/>
          <w:jc w:val="center"/>
        </w:trPr>
        <w:tc>
          <w:tcPr>
            <w:tcW w:w="1108" w:type="dxa"/>
            <w:vMerge/>
          </w:tcPr>
          <w:p w:rsidR="003D2E5C" w:rsidRPr="00017A82" w:rsidRDefault="003D2E5C" w:rsidP="00512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017A82" w:rsidRDefault="003D2E5C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017A82" w:rsidRDefault="003D2E5C" w:rsidP="00695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017A82" w:rsidRDefault="003D2E5C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970F5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6F64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683" w:type="dxa"/>
          </w:tcPr>
          <w:p w:rsidR="003D2E5C" w:rsidRPr="003D2488" w:rsidRDefault="003D2E5C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488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67" w:type="dxa"/>
            <w:gridSpan w:val="2"/>
          </w:tcPr>
          <w:p w:rsidR="003D2E5C" w:rsidRPr="003D2488" w:rsidRDefault="003D2E5C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488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  <w:gridSpan w:val="2"/>
          </w:tcPr>
          <w:p w:rsidR="003D2E5C" w:rsidRPr="00571846" w:rsidRDefault="003D2E5C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963" w:type="dxa"/>
            <w:gridSpan w:val="3"/>
          </w:tcPr>
          <w:p w:rsidR="003D2E5C" w:rsidRDefault="003D2E5C" w:rsidP="000805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Карантин по ветряной </w:t>
            </w:r>
          </w:p>
          <w:p w:rsidR="003D2E5C" w:rsidRPr="00017A82" w:rsidRDefault="003D2E5C" w:rsidP="000805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оспе с 20.05.2017г по 30.06.2017г</w:t>
            </w:r>
          </w:p>
        </w:tc>
        <w:tc>
          <w:tcPr>
            <w:tcW w:w="2160" w:type="dxa"/>
          </w:tcPr>
          <w:p w:rsidR="003D2E5C" w:rsidRPr="00017A82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 посеща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мости, справки заболеваемости</w:t>
            </w:r>
          </w:p>
        </w:tc>
      </w:tr>
      <w:tr w:rsidR="003D2E5C" w:rsidRPr="00900599" w:rsidTr="00C316C6">
        <w:trPr>
          <w:gridAfter w:val="1"/>
          <w:wAfter w:w="28" w:type="dxa"/>
          <w:trHeight w:val="560"/>
          <w:jc w:val="center"/>
        </w:trPr>
        <w:tc>
          <w:tcPr>
            <w:tcW w:w="1108" w:type="dxa"/>
            <w:vMerge/>
          </w:tcPr>
          <w:p w:rsidR="003D2E5C" w:rsidRPr="00BD6F64" w:rsidRDefault="003D2E5C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5125A2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531E6" w:rsidRDefault="003D2E5C" w:rsidP="00970F5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ных общеобразовательным у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реждением нарушений, выя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ленных в результате проверок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контролирующими 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органами исполнительной власти субъе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тов Российской Федерации, осуществляющими функции по контролю и надзору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(Роспо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ребнадзор, госпожнадзор и др.)</w:t>
            </w:r>
          </w:p>
        </w:tc>
        <w:tc>
          <w:tcPr>
            <w:tcW w:w="683" w:type="dxa"/>
          </w:tcPr>
          <w:p w:rsidR="003D2E5C" w:rsidRPr="00900599" w:rsidRDefault="003D2E5C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67" w:type="dxa"/>
            <w:gridSpan w:val="2"/>
          </w:tcPr>
          <w:p w:rsidR="003D2E5C" w:rsidRPr="00571846" w:rsidRDefault="003D2E5C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gridSpan w:val="2"/>
          </w:tcPr>
          <w:p w:rsidR="003D2E5C" w:rsidRPr="00900599" w:rsidRDefault="003D2E5C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Проверок не было </w:t>
            </w:r>
          </w:p>
        </w:tc>
      </w:tr>
      <w:tr w:rsidR="003D2E5C" w:rsidRPr="00900599" w:rsidTr="00C316C6">
        <w:trPr>
          <w:gridAfter w:val="1"/>
          <w:wAfter w:w="28" w:type="dxa"/>
          <w:trHeight w:val="989"/>
          <w:jc w:val="center"/>
        </w:trPr>
        <w:tc>
          <w:tcPr>
            <w:tcW w:w="1108" w:type="dxa"/>
            <w:vMerge/>
          </w:tcPr>
          <w:p w:rsidR="003D2E5C" w:rsidRPr="00BD6F64" w:rsidRDefault="003D2E5C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 w:val="restart"/>
          </w:tcPr>
          <w:p w:rsidR="003D2E5C" w:rsidRDefault="003D2E5C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 от  3-х   до 8 лет </w:t>
            </w:r>
          </w:p>
          <w:p w:rsidR="003D2E5C" w:rsidRPr="00BD6F64" w:rsidRDefault="003D2E5C" w:rsidP="00512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 w:val="restart"/>
          </w:tcPr>
          <w:p w:rsidR="003D2E5C" w:rsidRPr="00BD6F64" w:rsidRDefault="003D2E5C" w:rsidP="005125A2">
            <w:pPr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017A82">
              <w:rPr>
                <w:rFonts w:ascii="ArialMT" w:hAnsi="ArialMT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3536" w:type="dxa"/>
            <w:gridSpan w:val="2"/>
          </w:tcPr>
          <w:p w:rsidR="003D2E5C" w:rsidRPr="00017A82" w:rsidRDefault="003D2E5C" w:rsidP="004B313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ителей),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условиями и качеством 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683" w:type="dxa"/>
          </w:tcPr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67" w:type="dxa"/>
            <w:gridSpan w:val="2"/>
          </w:tcPr>
          <w:p w:rsidR="003D2E5C" w:rsidRPr="00017A82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  <w:tc>
          <w:tcPr>
            <w:tcW w:w="992" w:type="dxa"/>
            <w:gridSpan w:val="2"/>
          </w:tcPr>
          <w:p w:rsidR="003D2E5C" w:rsidRPr="00017A82" w:rsidRDefault="003D2E5C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D2E5C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 4</w:t>
            </w:r>
          </w:p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(сводная анкета)</w:t>
            </w:r>
          </w:p>
        </w:tc>
      </w:tr>
      <w:tr w:rsidR="003D2E5C" w:rsidRPr="00900599" w:rsidTr="00C316C6">
        <w:trPr>
          <w:gridAfter w:val="1"/>
          <w:wAfter w:w="28" w:type="dxa"/>
          <w:trHeight w:val="748"/>
          <w:jc w:val="center"/>
        </w:trPr>
        <w:tc>
          <w:tcPr>
            <w:tcW w:w="1108" w:type="dxa"/>
            <w:vMerge/>
          </w:tcPr>
          <w:p w:rsidR="003D2E5C" w:rsidRPr="00BD6F64" w:rsidRDefault="003D2E5C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Pr="00BD6F64" w:rsidRDefault="003D2E5C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Pr="00BD6F64" w:rsidRDefault="003D2E5C" w:rsidP="005125A2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3D2E5C" w:rsidRPr="00BD6F64" w:rsidRDefault="003D2E5C" w:rsidP="004B313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6F64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683" w:type="dxa"/>
          </w:tcPr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67" w:type="dxa"/>
            <w:gridSpan w:val="2"/>
          </w:tcPr>
          <w:p w:rsidR="003D2E5C" w:rsidRPr="00BD6F64" w:rsidRDefault="003D2E5C" w:rsidP="006D2C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</w:tcPr>
          <w:p w:rsidR="003D2E5C" w:rsidRPr="00BD6F64" w:rsidRDefault="003D2E5C" w:rsidP="006D2C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</w:tcPr>
          <w:p w:rsidR="003D2E5C" w:rsidRPr="00BD6F64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 посеща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мости, справки заболеваемости</w:t>
            </w:r>
          </w:p>
        </w:tc>
      </w:tr>
      <w:tr w:rsidR="003D2E5C" w:rsidRPr="00900599" w:rsidTr="00C316C6">
        <w:trPr>
          <w:gridAfter w:val="1"/>
          <w:wAfter w:w="28" w:type="dxa"/>
          <w:trHeight w:val="225"/>
          <w:jc w:val="center"/>
        </w:trPr>
        <w:tc>
          <w:tcPr>
            <w:tcW w:w="1108" w:type="dxa"/>
            <w:vMerge/>
          </w:tcPr>
          <w:p w:rsidR="003D2E5C" w:rsidRDefault="003D2E5C" w:rsidP="005125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vMerge/>
          </w:tcPr>
          <w:p w:rsidR="003D2E5C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D2E5C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3D2E5C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</w:tcPr>
          <w:p w:rsidR="003D2E5C" w:rsidRPr="00B531E6" w:rsidRDefault="003D2E5C" w:rsidP="005125A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ных общеобразовательным у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реждением нарушений, выя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ленных в результате проверок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контролирующими 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органами исполнительной власти субъе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тов Российской Федерации, осуществляющими функции по контролю и надзору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(Роспо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ребнадзор, госпожнадзор и др.)</w:t>
            </w:r>
          </w:p>
        </w:tc>
        <w:tc>
          <w:tcPr>
            <w:tcW w:w="683" w:type="dxa"/>
          </w:tcPr>
          <w:p w:rsidR="003D2E5C" w:rsidRPr="00900599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67" w:type="dxa"/>
            <w:gridSpan w:val="2"/>
          </w:tcPr>
          <w:p w:rsidR="003D2E5C" w:rsidRPr="00900599" w:rsidRDefault="003D2E5C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gridSpan w:val="2"/>
          </w:tcPr>
          <w:p w:rsidR="003D2E5C" w:rsidRPr="00900599" w:rsidRDefault="003D2E5C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3D2E5C" w:rsidRPr="00900599" w:rsidRDefault="003D2E5C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D2E5C" w:rsidRPr="00BD6F64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проверок не было</w:t>
            </w:r>
          </w:p>
        </w:tc>
      </w:tr>
    </w:tbl>
    <w:p w:rsidR="003D2E5C" w:rsidRDefault="003D2E5C" w:rsidP="000C3A09">
      <w:pPr>
        <w:spacing w:after="0" w:line="240" w:lineRule="auto"/>
        <w:jc w:val="both"/>
        <w:rPr>
          <w:rStyle w:val="fontstyle01"/>
          <w:rFonts w:ascii="Times New Roman" w:hAnsi="Times New Roman"/>
        </w:rPr>
      </w:pPr>
    </w:p>
    <w:p w:rsidR="003D2E5C" w:rsidRDefault="003D2E5C" w:rsidP="00FE1154">
      <w:pPr>
        <w:spacing w:after="0" w:line="240" w:lineRule="auto"/>
        <w:rPr>
          <w:rFonts w:ascii="Times New Roman" w:hAnsi="Times New Roman"/>
        </w:rPr>
      </w:pPr>
      <w:r>
        <w:rPr>
          <w:rStyle w:val="fontstyle01"/>
        </w:rPr>
        <w:t>3.</w:t>
      </w:r>
      <w:r>
        <w:rPr>
          <w:rStyle w:val="fontstyle01"/>
          <w:rFonts w:ascii="Times New Roman" w:hAnsi="Times New Roman"/>
        </w:rPr>
        <w:t>Сведения о фактическом достижении п</w:t>
      </w:r>
      <w:r>
        <w:rPr>
          <w:rStyle w:val="fontstyle01"/>
        </w:rPr>
        <w:t>оказател</w:t>
      </w:r>
      <w:r>
        <w:rPr>
          <w:rStyle w:val="fontstyle01"/>
          <w:rFonts w:ascii="Times New Roman" w:hAnsi="Times New Roman"/>
        </w:rPr>
        <w:t>ей</w:t>
      </w:r>
      <w:r>
        <w:rPr>
          <w:rStyle w:val="fontstyle01"/>
        </w:rPr>
        <w:t>, характеризующи</w:t>
      </w:r>
      <w:r>
        <w:rPr>
          <w:rStyle w:val="fontstyle01"/>
          <w:rFonts w:ascii="Times New Roman" w:hAnsi="Times New Roman"/>
        </w:rPr>
        <w:t>х</w:t>
      </w:r>
      <w:r>
        <w:rPr>
          <w:rStyle w:val="fontstyle01"/>
        </w:rPr>
        <w:t xml:space="preserve"> объем муниципальной услуги: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7"/>
        <w:gridCol w:w="1259"/>
        <w:gridCol w:w="1080"/>
        <w:gridCol w:w="1260"/>
        <w:gridCol w:w="3422"/>
        <w:gridCol w:w="900"/>
        <w:gridCol w:w="772"/>
        <w:gridCol w:w="907"/>
        <w:gridCol w:w="3001"/>
        <w:gridCol w:w="2160"/>
      </w:tblGrid>
      <w:tr w:rsidR="003D2E5C" w:rsidRPr="00900599" w:rsidTr="0027530A">
        <w:tc>
          <w:tcPr>
            <w:tcW w:w="3346" w:type="dxa"/>
            <w:gridSpan w:val="3"/>
          </w:tcPr>
          <w:p w:rsidR="003D2E5C" w:rsidRPr="00900599" w:rsidRDefault="003D2E5C" w:rsidP="00E5607C">
            <w:pPr>
              <w:spacing w:after="0" w:line="240" w:lineRule="auto"/>
              <w:ind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260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тель, х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рактер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зующий условия (формы) оказания муниц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пальной услуги</w:t>
            </w:r>
          </w:p>
        </w:tc>
        <w:tc>
          <w:tcPr>
            <w:tcW w:w="3422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Показатель объема муниц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пальной услуги</w:t>
            </w:r>
          </w:p>
        </w:tc>
        <w:tc>
          <w:tcPr>
            <w:tcW w:w="2579" w:type="dxa"/>
            <w:gridSpan w:val="3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Значение показателя объема муниципал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ь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ной услуги</w:t>
            </w:r>
          </w:p>
        </w:tc>
        <w:tc>
          <w:tcPr>
            <w:tcW w:w="3001" w:type="dxa"/>
            <w:vMerge w:val="restart"/>
          </w:tcPr>
          <w:p w:rsidR="003D2E5C" w:rsidRDefault="003D2E5C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Причины отклонения от запланированного </w:t>
            </w:r>
          </w:p>
          <w:p w:rsidR="003D2E5C" w:rsidRPr="00900599" w:rsidRDefault="003D2E5C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показателя</w:t>
            </w:r>
          </w:p>
        </w:tc>
        <w:tc>
          <w:tcPr>
            <w:tcW w:w="2160" w:type="dxa"/>
            <w:vMerge w:val="restart"/>
          </w:tcPr>
          <w:p w:rsidR="003D2E5C" w:rsidRDefault="003D2E5C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Источник </w:t>
            </w:r>
          </w:p>
          <w:p w:rsidR="003D2E5C" w:rsidRDefault="003D2E5C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информации </w:t>
            </w:r>
          </w:p>
          <w:p w:rsidR="003D2E5C" w:rsidRDefault="003D2E5C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фактическом </w:t>
            </w:r>
          </w:p>
          <w:p w:rsidR="003D2E5C" w:rsidRDefault="003D2E5C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значении </w:t>
            </w:r>
          </w:p>
          <w:p w:rsidR="003D2E5C" w:rsidRPr="00900599" w:rsidRDefault="003D2E5C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</w:tr>
      <w:tr w:rsidR="003D2E5C" w:rsidRPr="00900599" w:rsidTr="0027530A">
        <w:trPr>
          <w:trHeight w:val="1517"/>
        </w:trPr>
        <w:tc>
          <w:tcPr>
            <w:tcW w:w="1007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имен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59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показат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80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60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показат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422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(наименование показателя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00" w:type="dxa"/>
          </w:tcPr>
          <w:p w:rsidR="003D2E5C" w:rsidRPr="006160EC" w:rsidRDefault="003D2E5C" w:rsidP="00270EE6">
            <w:pPr>
              <w:spacing w:after="0" w:line="240" w:lineRule="auto"/>
              <w:jc w:val="center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160EC">
              <w:rPr>
                <w:rStyle w:val="fontstyle01"/>
                <w:rFonts w:ascii="Times New Roman" w:hAnsi="Times New Roman"/>
                <w:sz w:val="22"/>
                <w:szCs w:val="22"/>
              </w:rPr>
              <w:t>План за п</w:t>
            </w:r>
            <w:r w:rsidRPr="006160EC">
              <w:rPr>
                <w:rStyle w:val="fontstyle01"/>
                <w:rFonts w:ascii="Times New Roman" w:hAnsi="Times New Roman"/>
                <w:sz w:val="22"/>
                <w:szCs w:val="22"/>
              </w:rPr>
              <w:t>о</w:t>
            </w:r>
            <w:r w:rsidRPr="006160EC">
              <w:rPr>
                <w:rStyle w:val="fontstyle01"/>
                <w:rFonts w:ascii="Times New Roman" w:hAnsi="Times New Roman"/>
                <w:sz w:val="22"/>
                <w:szCs w:val="22"/>
              </w:rPr>
              <w:t>луг</w:t>
            </w:r>
            <w:r w:rsidRPr="006160EC">
              <w:rPr>
                <w:rStyle w:val="fontstyle01"/>
                <w:rFonts w:ascii="Times New Roman" w:hAnsi="Times New Roman"/>
                <w:sz w:val="22"/>
                <w:szCs w:val="22"/>
              </w:rPr>
              <w:t>о</w:t>
            </w:r>
            <w:r w:rsidRPr="006160EC">
              <w:rPr>
                <w:rStyle w:val="fontstyle01"/>
                <w:rFonts w:ascii="Times New Roman" w:hAnsi="Times New Roman"/>
                <w:sz w:val="22"/>
                <w:szCs w:val="22"/>
              </w:rPr>
              <w:t>дие</w:t>
            </w:r>
          </w:p>
          <w:p w:rsidR="003D2E5C" w:rsidRDefault="003D2E5C" w:rsidP="00270EE6">
            <w:pPr>
              <w:spacing w:after="0" w:line="240" w:lineRule="auto"/>
              <w:jc w:val="center"/>
              <w:rPr>
                <w:rStyle w:val="fontstyle01"/>
                <w:rFonts w:ascii="Times New Roman" w:hAnsi="Times New Roman"/>
              </w:rPr>
            </w:pPr>
            <w:r w:rsidRPr="006160EC">
              <w:rPr>
                <w:rStyle w:val="fontstyle01"/>
                <w:sz w:val="22"/>
                <w:szCs w:val="22"/>
              </w:rPr>
              <w:t>2017</w:t>
            </w:r>
          </w:p>
          <w:p w:rsidR="003D2E5C" w:rsidRPr="006160EC" w:rsidRDefault="003D2E5C" w:rsidP="00C316C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160EC">
              <w:rPr>
                <w:rStyle w:val="fontstyle01"/>
                <w:sz w:val="22"/>
                <w:szCs w:val="22"/>
              </w:rPr>
              <w:t>год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а</w:t>
            </w:r>
          </w:p>
        </w:tc>
        <w:tc>
          <w:tcPr>
            <w:tcW w:w="772" w:type="dxa"/>
          </w:tcPr>
          <w:p w:rsidR="003D2E5C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>Факт за</w:t>
            </w:r>
            <w:r>
              <w:rPr>
                <w:rFonts w:ascii="Times New Roman" w:hAnsi="Times New Roman"/>
              </w:rPr>
              <w:t xml:space="preserve">  пол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годие</w:t>
            </w:r>
          </w:p>
          <w:p w:rsidR="003D2E5C" w:rsidRPr="00D62E50" w:rsidRDefault="003D2E5C" w:rsidP="003042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>2017</w:t>
            </w:r>
            <w:r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907" w:type="dxa"/>
          </w:tcPr>
          <w:p w:rsidR="003D2E5C" w:rsidRPr="00D62E50" w:rsidRDefault="003D2E5C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нение</w:t>
            </w:r>
          </w:p>
        </w:tc>
        <w:tc>
          <w:tcPr>
            <w:tcW w:w="3001" w:type="dxa"/>
            <w:vMerge/>
          </w:tcPr>
          <w:p w:rsidR="003D2E5C" w:rsidRPr="00900599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3D2E5C" w:rsidRPr="00900599" w:rsidRDefault="003D2E5C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2E5C" w:rsidRPr="00900599" w:rsidTr="0027530A">
        <w:tc>
          <w:tcPr>
            <w:tcW w:w="1007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22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2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01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3D2E5C" w:rsidRPr="00900599" w:rsidRDefault="003D2E5C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D2E5C" w:rsidRPr="007703F2" w:rsidRDefault="003D2E5C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703F2">
        <w:rPr>
          <w:rFonts w:ascii="Times New Roman" w:hAnsi="Times New Roman"/>
          <w:bCs/>
          <w:color w:val="000000"/>
          <w:sz w:val="24"/>
          <w:szCs w:val="24"/>
        </w:rPr>
        <w:pict>
          <v:shape id="_x0000_i1026" type="#_x0000_t75" style="width:732pt;height:534pt">
            <v:imagedata r:id="rId6" o:title=""/>
          </v:shape>
        </w:pict>
      </w:r>
    </w:p>
    <w:sectPr w:rsidR="003D2E5C" w:rsidRPr="007703F2" w:rsidSect="0008053F">
      <w:pgSz w:w="16838" w:h="11906" w:orient="landscape"/>
      <w:pgMar w:top="719" w:right="458" w:bottom="53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B0E"/>
    <w:multiLevelType w:val="hybridMultilevel"/>
    <w:tmpl w:val="952C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6D3A82"/>
    <w:multiLevelType w:val="hybridMultilevel"/>
    <w:tmpl w:val="90AA69B2"/>
    <w:lvl w:ilvl="0" w:tplc="BEB8485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32C76B7"/>
    <w:multiLevelType w:val="hybridMultilevel"/>
    <w:tmpl w:val="952C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73D418B"/>
    <w:multiLevelType w:val="hybridMultilevel"/>
    <w:tmpl w:val="519066E4"/>
    <w:lvl w:ilvl="0" w:tplc="BEB848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7E24"/>
    <w:rsid w:val="00000A7F"/>
    <w:rsid w:val="00004327"/>
    <w:rsid w:val="00017A82"/>
    <w:rsid w:val="00036CA1"/>
    <w:rsid w:val="00050FFF"/>
    <w:rsid w:val="0005474D"/>
    <w:rsid w:val="000802CC"/>
    <w:rsid w:val="0008053F"/>
    <w:rsid w:val="00094035"/>
    <w:rsid w:val="00095129"/>
    <w:rsid w:val="000A3F56"/>
    <w:rsid w:val="000A49AF"/>
    <w:rsid w:val="000A55FB"/>
    <w:rsid w:val="000C2822"/>
    <w:rsid w:val="000C3A09"/>
    <w:rsid w:val="000C489B"/>
    <w:rsid w:val="000D42A3"/>
    <w:rsid w:val="000E54EA"/>
    <w:rsid w:val="000E6595"/>
    <w:rsid w:val="000F1260"/>
    <w:rsid w:val="000F1A58"/>
    <w:rsid w:val="000F695A"/>
    <w:rsid w:val="000F7636"/>
    <w:rsid w:val="0010171B"/>
    <w:rsid w:val="001212FD"/>
    <w:rsid w:val="00145415"/>
    <w:rsid w:val="001508AD"/>
    <w:rsid w:val="00160E6E"/>
    <w:rsid w:val="00172777"/>
    <w:rsid w:val="001945D7"/>
    <w:rsid w:val="001D570A"/>
    <w:rsid w:val="001E5D43"/>
    <w:rsid w:val="001F0E3B"/>
    <w:rsid w:val="001F19A5"/>
    <w:rsid w:val="001F32E6"/>
    <w:rsid w:val="002250FA"/>
    <w:rsid w:val="0023755D"/>
    <w:rsid w:val="0024398D"/>
    <w:rsid w:val="0024744D"/>
    <w:rsid w:val="00251CBA"/>
    <w:rsid w:val="00251DF3"/>
    <w:rsid w:val="00254FE2"/>
    <w:rsid w:val="0027028E"/>
    <w:rsid w:val="0027063D"/>
    <w:rsid w:val="00270EE6"/>
    <w:rsid w:val="00271F07"/>
    <w:rsid w:val="0027530A"/>
    <w:rsid w:val="00277A9E"/>
    <w:rsid w:val="00277CF6"/>
    <w:rsid w:val="00281D2F"/>
    <w:rsid w:val="00291B3C"/>
    <w:rsid w:val="002A1ABA"/>
    <w:rsid w:val="002C7DBF"/>
    <w:rsid w:val="002D3A58"/>
    <w:rsid w:val="002D4F59"/>
    <w:rsid w:val="002E7D57"/>
    <w:rsid w:val="003001CA"/>
    <w:rsid w:val="00301994"/>
    <w:rsid w:val="003042AC"/>
    <w:rsid w:val="00307E4B"/>
    <w:rsid w:val="00311300"/>
    <w:rsid w:val="00312F23"/>
    <w:rsid w:val="00314DD3"/>
    <w:rsid w:val="00325E48"/>
    <w:rsid w:val="00335299"/>
    <w:rsid w:val="003415FA"/>
    <w:rsid w:val="00352116"/>
    <w:rsid w:val="00355EFE"/>
    <w:rsid w:val="00366D00"/>
    <w:rsid w:val="00372C96"/>
    <w:rsid w:val="00375F43"/>
    <w:rsid w:val="003827EE"/>
    <w:rsid w:val="00393B91"/>
    <w:rsid w:val="003940BC"/>
    <w:rsid w:val="003A29E1"/>
    <w:rsid w:val="003B06D2"/>
    <w:rsid w:val="003B50C8"/>
    <w:rsid w:val="003B729C"/>
    <w:rsid w:val="003D192C"/>
    <w:rsid w:val="003D2488"/>
    <w:rsid w:val="003D2E5C"/>
    <w:rsid w:val="003D774A"/>
    <w:rsid w:val="003F73D1"/>
    <w:rsid w:val="00415A15"/>
    <w:rsid w:val="00421BC3"/>
    <w:rsid w:val="0043534D"/>
    <w:rsid w:val="0044748B"/>
    <w:rsid w:val="00454CD8"/>
    <w:rsid w:val="004644D9"/>
    <w:rsid w:val="00472878"/>
    <w:rsid w:val="00476EA5"/>
    <w:rsid w:val="00482822"/>
    <w:rsid w:val="004839BC"/>
    <w:rsid w:val="00486523"/>
    <w:rsid w:val="0049782C"/>
    <w:rsid w:val="004A7CD2"/>
    <w:rsid w:val="004B3134"/>
    <w:rsid w:val="004B5A1A"/>
    <w:rsid w:val="004B629B"/>
    <w:rsid w:val="004D0C5D"/>
    <w:rsid w:val="004D43BC"/>
    <w:rsid w:val="004D5DE0"/>
    <w:rsid w:val="004E2E2A"/>
    <w:rsid w:val="004F5069"/>
    <w:rsid w:val="005108BA"/>
    <w:rsid w:val="00511269"/>
    <w:rsid w:val="005112F0"/>
    <w:rsid w:val="005125A2"/>
    <w:rsid w:val="00542A34"/>
    <w:rsid w:val="00571846"/>
    <w:rsid w:val="005875FC"/>
    <w:rsid w:val="005B6AA3"/>
    <w:rsid w:val="005B720F"/>
    <w:rsid w:val="005C4778"/>
    <w:rsid w:val="005D0983"/>
    <w:rsid w:val="005D136B"/>
    <w:rsid w:val="005F0985"/>
    <w:rsid w:val="005F39F5"/>
    <w:rsid w:val="005F4206"/>
    <w:rsid w:val="00600D77"/>
    <w:rsid w:val="00611F4E"/>
    <w:rsid w:val="00612227"/>
    <w:rsid w:val="00612C31"/>
    <w:rsid w:val="006160EC"/>
    <w:rsid w:val="00627660"/>
    <w:rsid w:val="00642CB8"/>
    <w:rsid w:val="0064547F"/>
    <w:rsid w:val="0064550D"/>
    <w:rsid w:val="006463C4"/>
    <w:rsid w:val="00673EC3"/>
    <w:rsid w:val="00690EF2"/>
    <w:rsid w:val="006951EA"/>
    <w:rsid w:val="0069555F"/>
    <w:rsid w:val="00697909"/>
    <w:rsid w:val="006B3554"/>
    <w:rsid w:val="006C23F3"/>
    <w:rsid w:val="006D2C46"/>
    <w:rsid w:val="006E1FCB"/>
    <w:rsid w:val="006E45CB"/>
    <w:rsid w:val="006E7A09"/>
    <w:rsid w:val="006F0364"/>
    <w:rsid w:val="006F5244"/>
    <w:rsid w:val="00707651"/>
    <w:rsid w:val="007542DB"/>
    <w:rsid w:val="007703F2"/>
    <w:rsid w:val="00772E63"/>
    <w:rsid w:val="00776276"/>
    <w:rsid w:val="00781D2A"/>
    <w:rsid w:val="0078225D"/>
    <w:rsid w:val="007A4F69"/>
    <w:rsid w:val="007B090D"/>
    <w:rsid w:val="007C1348"/>
    <w:rsid w:val="007C339B"/>
    <w:rsid w:val="00802504"/>
    <w:rsid w:val="0081657F"/>
    <w:rsid w:val="00832453"/>
    <w:rsid w:val="00840E2D"/>
    <w:rsid w:val="00841FC3"/>
    <w:rsid w:val="00843757"/>
    <w:rsid w:val="0084507E"/>
    <w:rsid w:val="0087110F"/>
    <w:rsid w:val="00876C17"/>
    <w:rsid w:val="008826E6"/>
    <w:rsid w:val="008867E3"/>
    <w:rsid w:val="0088756B"/>
    <w:rsid w:val="008901E2"/>
    <w:rsid w:val="008A108D"/>
    <w:rsid w:val="008A2F04"/>
    <w:rsid w:val="008C0329"/>
    <w:rsid w:val="008C2BC6"/>
    <w:rsid w:val="008D42FB"/>
    <w:rsid w:val="008D77AF"/>
    <w:rsid w:val="008F4CDB"/>
    <w:rsid w:val="00900599"/>
    <w:rsid w:val="00900DA2"/>
    <w:rsid w:val="009202E6"/>
    <w:rsid w:val="009233BA"/>
    <w:rsid w:val="0093278D"/>
    <w:rsid w:val="00943603"/>
    <w:rsid w:val="00943F4F"/>
    <w:rsid w:val="00946D43"/>
    <w:rsid w:val="009574E1"/>
    <w:rsid w:val="00966387"/>
    <w:rsid w:val="00970F50"/>
    <w:rsid w:val="0097220B"/>
    <w:rsid w:val="009726CF"/>
    <w:rsid w:val="00995502"/>
    <w:rsid w:val="00995EDE"/>
    <w:rsid w:val="009A3076"/>
    <w:rsid w:val="009A569E"/>
    <w:rsid w:val="009B7934"/>
    <w:rsid w:val="009C68A3"/>
    <w:rsid w:val="009E666A"/>
    <w:rsid w:val="00A06A1F"/>
    <w:rsid w:val="00A25334"/>
    <w:rsid w:val="00A4412C"/>
    <w:rsid w:val="00A445C5"/>
    <w:rsid w:val="00A44807"/>
    <w:rsid w:val="00A45FBC"/>
    <w:rsid w:val="00A516E6"/>
    <w:rsid w:val="00A667DC"/>
    <w:rsid w:val="00A71C4E"/>
    <w:rsid w:val="00A72F90"/>
    <w:rsid w:val="00A939F9"/>
    <w:rsid w:val="00AA7E24"/>
    <w:rsid w:val="00AB594A"/>
    <w:rsid w:val="00AB6185"/>
    <w:rsid w:val="00AE1B93"/>
    <w:rsid w:val="00AE2618"/>
    <w:rsid w:val="00AE680A"/>
    <w:rsid w:val="00AF2403"/>
    <w:rsid w:val="00AF3297"/>
    <w:rsid w:val="00AF3E3A"/>
    <w:rsid w:val="00B05F78"/>
    <w:rsid w:val="00B06B9B"/>
    <w:rsid w:val="00B10880"/>
    <w:rsid w:val="00B23990"/>
    <w:rsid w:val="00B30362"/>
    <w:rsid w:val="00B531E6"/>
    <w:rsid w:val="00B75100"/>
    <w:rsid w:val="00B76875"/>
    <w:rsid w:val="00B817C3"/>
    <w:rsid w:val="00B90969"/>
    <w:rsid w:val="00BA0527"/>
    <w:rsid w:val="00BA1EC7"/>
    <w:rsid w:val="00BD6F64"/>
    <w:rsid w:val="00BE054B"/>
    <w:rsid w:val="00BE6D61"/>
    <w:rsid w:val="00BF7CEF"/>
    <w:rsid w:val="00C00D85"/>
    <w:rsid w:val="00C01F70"/>
    <w:rsid w:val="00C15A53"/>
    <w:rsid w:val="00C25BDE"/>
    <w:rsid w:val="00C316C6"/>
    <w:rsid w:val="00C32AC9"/>
    <w:rsid w:val="00C37EA5"/>
    <w:rsid w:val="00C41637"/>
    <w:rsid w:val="00C43287"/>
    <w:rsid w:val="00C51063"/>
    <w:rsid w:val="00C53DDA"/>
    <w:rsid w:val="00C933EB"/>
    <w:rsid w:val="00C97DD2"/>
    <w:rsid w:val="00CA5588"/>
    <w:rsid w:val="00CA5885"/>
    <w:rsid w:val="00CB1E60"/>
    <w:rsid w:val="00CB1F56"/>
    <w:rsid w:val="00CB4A3E"/>
    <w:rsid w:val="00CC0974"/>
    <w:rsid w:val="00CC10E3"/>
    <w:rsid w:val="00CF1F3E"/>
    <w:rsid w:val="00CF66AB"/>
    <w:rsid w:val="00D0173C"/>
    <w:rsid w:val="00D07B95"/>
    <w:rsid w:val="00D139A6"/>
    <w:rsid w:val="00D151D3"/>
    <w:rsid w:val="00D50656"/>
    <w:rsid w:val="00D606FC"/>
    <w:rsid w:val="00D62E50"/>
    <w:rsid w:val="00D74FB9"/>
    <w:rsid w:val="00D76876"/>
    <w:rsid w:val="00D80719"/>
    <w:rsid w:val="00D808E1"/>
    <w:rsid w:val="00DA2FA4"/>
    <w:rsid w:val="00DA3749"/>
    <w:rsid w:val="00DB31A0"/>
    <w:rsid w:val="00DD1399"/>
    <w:rsid w:val="00DD383E"/>
    <w:rsid w:val="00DF14D4"/>
    <w:rsid w:val="00DF5F1F"/>
    <w:rsid w:val="00E03EA2"/>
    <w:rsid w:val="00E1695B"/>
    <w:rsid w:val="00E1767B"/>
    <w:rsid w:val="00E17699"/>
    <w:rsid w:val="00E4155F"/>
    <w:rsid w:val="00E459BB"/>
    <w:rsid w:val="00E5607C"/>
    <w:rsid w:val="00E56B57"/>
    <w:rsid w:val="00E606C9"/>
    <w:rsid w:val="00E73A6F"/>
    <w:rsid w:val="00E77F1C"/>
    <w:rsid w:val="00E92BDB"/>
    <w:rsid w:val="00EB7C7E"/>
    <w:rsid w:val="00EC0D58"/>
    <w:rsid w:val="00ED1DE1"/>
    <w:rsid w:val="00ED392F"/>
    <w:rsid w:val="00EF7B2B"/>
    <w:rsid w:val="00F15DD4"/>
    <w:rsid w:val="00F24EC3"/>
    <w:rsid w:val="00F252D6"/>
    <w:rsid w:val="00F429AB"/>
    <w:rsid w:val="00F45855"/>
    <w:rsid w:val="00F5430A"/>
    <w:rsid w:val="00F544F4"/>
    <w:rsid w:val="00F710B4"/>
    <w:rsid w:val="00F76C1F"/>
    <w:rsid w:val="00F808A8"/>
    <w:rsid w:val="00F84D9D"/>
    <w:rsid w:val="00FA50B9"/>
    <w:rsid w:val="00FA6F1B"/>
    <w:rsid w:val="00FB270E"/>
    <w:rsid w:val="00FE1154"/>
    <w:rsid w:val="00FE7B4F"/>
    <w:rsid w:val="00FE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974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366D0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81D2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fontstyle01">
    <w:name w:val="fontstyle01"/>
    <w:basedOn w:val="DefaultParagraphFont"/>
    <w:uiPriority w:val="99"/>
    <w:rsid w:val="00AA7E24"/>
    <w:rPr>
      <w:rFonts w:ascii="ArialMT" w:hAnsi="ArialMT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AA7E2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74FB9"/>
    <w:pPr>
      <w:ind w:left="720"/>
      <w:contextualSpacing/>
    </w:pPr>
  </w:style>
  <w:style w:type="paragraph" w:customStyle="1" w:styleId="ConsPlusNormal">
    <w:name w:val="ConsPlusNormal"/>
    <w:uiPriority w:val="99"/>
    <w:rsid w:val="001945D7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B75100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A6F1B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11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2166</TotalTime>
  <Pages>6</Pages>
  <Words>734</Words>
  <Characters>4189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kab17_3</dc:creator>
  <cp:keywords/>
  <dc:description/>
  <cp:lastModifiedBy>User</cp:lastModifiedBy>
  <cp:revision>50</cp:revision>
  <cp:lastPrinted>2017-07-13T07:48:00Z</cp:lastPrinted>
  <dcterms:created xsi:type="dcterms:W3CDTF">2016-12-14T01:48:00Z</dcterms:created>
  <dcterms:modified xsi:type="dcterms:W3CDTF">2017-09-10T05:40:00Z</dcterms:modified>
</cp:coreProperties>
</file>