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AED" w:rsidRPr="00555874" w:rsidRDefault="00DF5AED" w:rsidP="00D25102">
      <w:pPr>
        <w:spacing w:after="0" w:line="240" w:lineRule="auto"/>
        <w:rPr>
          <w:rStyle w:val="fontstyle01"/>
          <w:rFonts w:ascii="Times New Roman" w:hAnsi="Times New Roman"/>
        </w:rPr>
      </w:pPr>
      <w:r w:rsidRPr="00555874">
        <w:rPr>
          <w:rStyle w:val="fontstyle01"/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0.5pt;height:626.25pt">
            <v:imagedata r:id="rId5" o:title=""/>
          </v:shape>
        </w:pict>
      </w:r>
    </w:p>
    <w:p w:rsidR="00DF5AED" w:rsidRDefault="00DF5AED" w:rsidP="00D25102">
      <w:pPr>
        <w:spacing w:after="0" w:line="240" w:lineRule="auto"/>
        <w:rPr>
          <w:rStyle w:val="fontstyle01"/>
          <w:rFonts w:ascii="Times New Roman" w:hAnsi="Times New Roman"/>
        </w:rPr>
      </w:pPr>
    </w:p>
    <w:p w:rsidR="00DF5AED" w:rsidRDefault="00DF5AED" w:rsidP="00D25102">
      <w:pPr>
        <w:spacing w:after="0" w:line="240" w:lineRule="auto"/>
        <w:rPr>
          <w:rStyle w:val="fontstyle01"/>
          <w:rFonts w:ascii="Times New Roman" w:hAnsi="Times New Roman"/>
        </w:rPr>
      </w:pPr>
    </w:p>
    <w:p w:rsidR="00DF5AED" w:rsidRDefault="00DF5AED" w:rsidP="00FE1154">
      <w:pPr>
        <w:spacing w:after="0" w:line="240" w:lineRule="auto"/>
        <w:ind w:left="426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3.1. Показатели, характеризующие качество муниципальной услуги:</w:t>
      </w:r>
    </w:p>
    <w:p w:rsidR="00DF5AED" w:rsidRDefault="00DF5AED" w:rsidP="00FE1154">
      <w:pPr>
        <w:spacing w:after="0" w:line="240" w:lineRule="auto"/>
        <w:ind w:left="426"/>
        <w:rPr>
          <w:rStyle w:val="fontstyle01"/>
          <w:rFonts w:ascii="Times New Roman" w:hAnsi="Times New Roman"/>
        </w:rPr>
      </w:pPr>
    </w:p>
    <w:tbl>
      <w:tblPr>
        <w:tblW w:w="155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92"/>
        <w:gridCol w:w="1843"/>
        <w:gridCol w:w="1559"/>
        <w:gridCol w:w="1276"/>
        <w:gridCol w:w="1076"/>
        <w:gridCol w:w="4221"/>
        <w:gridCol w:w="1265"/>
        <w:gridCol w:w="567"/>
        <w:gridCol w:w="709"/>
        <w:gridCol w:w="709"/>
        <w:gridCol w:w="792"/>
      </w:tblGrid>
      <w:tr w:rsidR="00DF5AED" w:rsidRPr="00900599" w:rsidTr="006F0364">
        <w:trPr>
          <w:jc w:val="center"/>
        </w:trPr>
        <w:tc>
          <w:tcPr>
            <w:tcW w:w="4894" w:type="dxa"/>
            <w:gridSpan w:val="3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352" w:type="dxa"/>
            <w:gridSpan w:val="2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Показатель, хара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к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теризующий усл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вия (формы) 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ния муниципальной услуги</w:t>
            </w:r>
          </w:p>
        </w:tc>
        <w:tc>
          <w:tcPr>
            <w:tcW w:w="6053" w:type="dxa"/>
            <w:gridSpan w:val="3"/>
          </w:tcPr>
          <w:p w:rsidR="00DF5AED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 xml:space="preserve">Показатель качества муниципальной </w:t>
            </w:r>
          </w:p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210" w:type="dxa"/>
            <w:gridSpan w:val="3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Значение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 качества 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у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ниципальной усл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у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ги</w:t>
            </w:r>
          </w:p>
        </w:tc>
      </w:tr>
      <w:tr w:rsidR="00DF5AED" w:rsidRPr="00900599" w:rsidTr="006F0364">
        <w:trPr>
          <w:jc w:val="center"/>
        </w:trPr>
        <w:tc>
          <w:tcPr>
            <w:tcW w:w="1492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(наимен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вание пок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зателя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843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(наименование показателя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559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(наименов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показат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076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4221" w:type="dxa"/>
            <w:vMerge w:val="restart"/>
          </w:tcPr>
          <w:p w:rsidR="00DF5AED" w:rsidRPr="00900599" w:rsidRDefault="00DF5AED" w:rsidP="006F03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832" w:type="dxa"/>
            <w:gridSpan w:val="2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единица изм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рения по ОКЕИ</w:t>
            </w:r>
          </w:p>
        </w:tc>
        <w:tc>
          <w:tcPr>
            <w:tcW w:w="709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09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92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DF5AED" w:rsidRPr="00900599" w:rsidTr="006F0364">
        <w:trPr>
          <w:jc w:val="center"/>
        </w:trPr>
        <w:tc>
          <w:tcPr>
            <w:tcW w:w="1492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Наимен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вание</w:t>
            </w:r>
          </w:p>
        </w:tc>
        <w:tc>
          <w:tcPr>
            <w:tcW w:w="567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09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2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900599" w:rsidTr="006F0364">
        <w:trPr>
          <w:jc w:val="center"/>
        </w:trPr>
        <w:tc>
          <w:tcPr>
            <w:tcW w:w="1492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21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5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5AED" w:rsidRPr="00BD6F64" w:rsidTr="006F0364">
        <w:trPr>
          <w:trHeight w:val="577"/>
          <w:jc w:val="center"/>
        </w:trPr>
        <w:tc>
          <w:tcPr>
            <w:tcW w:w="1492" w:type="dxa"/>
            <w:vMerge w:val="restart"/>
          </w:tcPr>
          <w:p w:rsidR="00DF5AED" w:rsidRPr="00BD6F64" w:rsidRDefault="00DF5AED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Реализация основных общеобр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зовател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ных пр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грамм 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школьного образования </w:t>
            </w:r>
          </w:p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Федеральный государстве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н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ный образов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а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тельный ста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н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дарт дошкол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ь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ного образов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а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559" w:type="dxa"/>
            <w:vMerge w:val="restart"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расте от 1 года  до 3-х лет </w:t>
            </w:r>
          </w:p>
        </w:tc>
        <w:tc>
          <w:tcPr>
            <w:tcW w:w="1276" w:type="dxa"/>
            <w:vMerge w:val="restart"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076" w:type="dxa"/>
            <w:vMerge w:val="restart"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D6F64" w:rsidRDefault="00DF5AED" w:rsidP="004B3134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посещённых воспитанн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ками дней от запланированных. </w:t>
            </w:r>
          </w:p>
        </w:tc>
        <w:tc>
          <w:tcPr>
            <w:tcW w:w="1265" w:type="dxa"/>
          </w:tcPr>
          <w:p w:rsidR="00DF5AED" w:rsidRPr="00BD6F64" w:rsidRDefault="00DF5AED" w:rsidP="004B3134">
            <w:pPr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BD6F64" w:rsidRDefault="00DF5AED" w:rsidP="008A10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65</w:t>
            </w:r>
          </w:p>
        </w:tc>
        <w:tc>
          <w:tcPr>
            <w:tcW w:w="709" w:type="dxa"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92" w:type="dxa"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BD6F64" w:rsidTr="006F0364">
        <w:trPr>
          <w:trHeight w:val="886"/>
          <w:jc w:val="center"/>
        </w:trPr>
        <w:tc>
          <w:tcPr>
            <w:tcW w:w="1492" w:type="dxa"/>
            <w:vMerge/>
          </w:tcPr>
          <w:p w:rsidR="00DF5AED" w:rsidRPr="00BD6F64" w:rsidRDefault="00DF5AED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D6F64" w:rsidRDefault="00DF5AED" w:rsidP="004B313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телей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), удовлетво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ренных качеством предоставляемой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</w:p>
        </w:tc>
        <w:tc>
          <w:tcPr>
            <w:tcW w:w="1265" w:type="dxa"/>
          </w:tcPr>
          <w:p w:rsidR="00DF5AED" w:rsidRPr="00BD6F64" w:rsidRDefault="00DF5AED" w:rsidP="004B3134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BD6F64" w:rsidRDefault="00DF5AED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49782C" w:rsidRDefault="00DF5AED" w:rsidP="004B3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DF5AED" w:rsidRPr="0049782C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92" w:type="dxa"/>
          </w:tcPr>
          <w:p w:rsidR="00DF5AED" w:rsidRPr="00BD6F64" w:rsidRDefault="00DF5AED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BD6F64" w:rsidTr="006F0364">
        <w:trPr>
          <w:trHeight w:val="612"/>
          <w:jc w:val="center"/>
        </w:trPr>
        <w:tc>
          <w:tcPr>
            <w:tcW w:w="1492" w:type="dxa"/>
            <w:vMerge/>
          </w:tcPr>
          <w:p w:rsidR="00DF5AED" w:rsidRPr="00BD6F64" w:rsidRDefault="00DF5AED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D6F64" w:rsidRDefault="00DF5AED" w:rsidP="004B3134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Доля педагогов, имеющих квалифик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а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ционную категорию</w:t>
            </w:r>
          </w:p>
        </w:tc>
        <w:tc>
          <w:tcPr>
            <w:tcW w:w="1265" w:type="dxa"/>
          </w:tcPr>
          <w:p w:rsidR="00DF5AED" w:rsidRPr="00BD6F64" w:rsidRDefault="00DF5AED" w:rsidP="004B3134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BD6F64" w:rsidRDefault="00DF5AED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Default="00DF5AED" w:rsidP="00D251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75</w:t>
            </w:r>
          </w:p>
        </w:tc>
        <w:tc>
          <w:tcPr>
            <w:tcW w:w="709" w:type="dxa"/>
          </w:tcPr>
          <w:p w:rsidR="00DF5AED" w:rsidRDefault="00DF5AED" w:rsidP="007811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75</w:t>
            </w:r>
          </w:p>
        </w:tc>
        <w:tc>
          <w:tcPr>
            <w:tcW w:w="792" w:type="dxa"/>
          </w:tcPr>
          <w:p w:rsidR="00DF5AED" w:rsidRPr="00BD6F64" w:rsidRDefault="00DF5AED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BD6F64" w:rsidTr="006F0364">
        <w:trPr>
          <w:trHeight w:val="165"/>
          <w:jc w:val="center"/>
        </w:trPr>
        <w:tc>
          <w:tcPr>
            <w:tcW w:w="1492" w:type="dxa"/>
            <w:vMerge/>
          </w:tcPr>
          <w:p w:rsidR="00DF5AED" w:rsidRPr="00BD6F64" w:rsidRDefault="00DF5AED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D6F64" w:rsidRDefault="00DF5AED" w:rsidP="0084507E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Доля педагогов, прошедших курсы повышения квалификации</w:t>
            </w:r>
          </w:p>
        </w:tc>
        <w:tc>
          <w:tcPr>
            <w:tcW w:w="1265" w:type="dxa"/>
          </w:tcPr>
          <w:p w:rsidR="00DF5AED" w:rsidRPr="00BD6F64" w:rsidRDefault="00DF5AED" w:rsidP="0084507E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BD6F64" w:rsidRDefault="00DF5AED" w:rsidP="00845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Default="00DF5AED" w:rsidP="0084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F5AED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</w:tcPr>
          <w:p w:rsidR="00DF5AED" w:rsidRPr="00BD6F64" w:rsidRDefault="00DF5AED" w:rsidP="00845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BD6F64" w:rsidTr="006F0364">
        <w:trPr>
          <w:trHeight w:val="2048"/>
          <w:jc w:val="center"/>
        </w:trPr>
        <w:tc>
          <w:tcPr>
            <w:tcW w:w="1492" w:type="dxa"/>
            <w:vMerge/>
          </w:tcPr>
          <w:p w:rsidR="00DF5AED" w:rsidRPr="00BD6F64" w:rsidRDefault="00DF5AED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D6F64" w:rsidRDefault="00DF5AED" w:rsidP="00900DA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устраненных 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разовательным учреждением наруш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ний, выявленных в результате пров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рок органами исполнительной власти субъектов Российской Федерации, осуществляющими функции по ко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тролю и надзору в сфере образования</w:t>
            </w:r>
          </w:p>
        </w:tc>
        <w:tc>
          <w:tcPr>
            <w:tcW w:w="1265" w:type="dxa"/>
          </w:tcPr>
          <w:p w:rsidR="00DF5AED" w:rsidRPr="00BD6F64" w:rsidRDefault="00DF5AED" w:rsidP="0090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BD6F64" w:rsidRDefault="00DF5AED" w:rsidP="0090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BD6F64" w:rsidRDefault="00DF5AED" w:rsidP="00900D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F5AED" w:rsidRPr="00BD6F64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F5AED" w:rsidRPr="00BD6F64" w:rsidRDefault="00DF5AED" w:rsidP="0090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BD6F64" w:rsidTr="006F0364">
        <w:trPr>
          <w:trHeight w:val="719"/>
          <w:jc w:val="center"/>
        </w:trPr>
        <w:tc>
          <w:tcPr>
            <w:tcW w:w="1492" w:type="dxa"/>
            <w:vMerge/>
          </w:tcPr>
          <w:p w:rsidR="00DF5AED" w:rsidRPr="00BD6F64" w:rsidRDefault="00DF5AED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расте от 3-х   до 8 лет</w:t>
            </w:r>
          </w:p>
        </w:tc>
        <w:tc>
          <w:tcPr>
            <w:tcW w:w="1276" w:type="dxa"/>
            <w:vMerge w:val="restart"/>
          </w:tcPr>
          <w:p w:rsidR="00DF5AED" w:rsidRPr="00BD6F64" w:rsidRDefault="00DF5AED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076" w:type="dxa"/>
            <w:vMerge w:val="restart"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D6F64" w:rsidRDefault="00DF5AED" w:rsidP="00772E6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посещённых воспитанн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ками дней от запланированных. </w:t>
            </w:r>
          </w:p>
        </w:tc>
        <w:tc>
          <w:tcPr>
            <w:tcW w:w="1265" w:type="dxa"/>
          </w:tcPr>
          <w:p w:rsidR="00DF5AED" w:rsidRPr="00BD6F64" w:rsidRDefault="00DF5AED" w:rsidP="00772E63">
            <w:pPr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BD6F64" w:rsidRDefault="00DF5AED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49782C" w:rsidRDefault="00DF5AED" w:rsidP="00772E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DF5AED" w:rsidRPr="0049782C" w:rsidRDefault="00DF5AED" w:rsidP="007811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92" w:type="dxa"/>
          </w:tcPr>
          <w:p w:rsidR="00DF5AED" w:rsidRPr="00BD6F64" w:rsidRDefault="00DF5AED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BD6F64" w:rsidTr="006F0364">
        <w:trPr>
          <w:trHeight w:val="165"/>
          <w:jc w:val="center"/>
        </w:trPr>
        <w:tc>
          <w:tcPr>
            <w:tcW w:w="1492" w:type="dxa"/>
            <w:vMerge/>
          </w:tcPr>
          <w:p w:rsidR="00DF5AED" w:rsidRPr="00BD6F64" w:rsidRDefault="00DF5AED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D6F64" w:rsidRDefault="00DF5AED" w:rsidP="000F126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телей), удовлетворенных качеством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предоставляемой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</w:p>
        </w:tc>
        <w:tc>
          <w:tcPr>
            <w:tcW w:w="1265" w:type="dxa"/>
          </w:tcPr>
          <w:p w:rsidR="00DF5AED" w:rsidRPr="00BD6F64" w:rsidRDefault="00DF5AED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BD6F64" w:rsidRDefault="00DF5AED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BD6F64" w:rsidRDefault="00DF5AED" w:rsidP="000F12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DF5AED" w:rsidRPr="00BD6F64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92" w:type="dxa"/>
          </w:tcPr>
          <w:p w:rsidR="00DF5AED" w:rsidRPr="00BD6F64" w:rsidRDefault="00DF5AED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BD6F64" w:rsidTr="006F0364">
        <w:trPr>
          <w:trHeight w:val="165"/>
          <w:jc w:val="center"/>
        </w:trPr>
        <w:tc>
          <w:tcPr>
            <w:tcW w:w="1492" w:type="dxa"/>
            <w:vMerge/>
          </w:tcPr>
          <w:p w:rsidR="00DF5AED" w:rsidRPr="00BD6F64" w:rsidRDefault="00DF5AED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017A82" w:rsidRDefault="00DF5AED" w:rsidP="004839B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7A82"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квалификационную категорию</w:t>
            </w:r>
          </w:p>
        </w:tc>
        <w:tc>
          <w:tcPr>
            <w:tcW w:w="1265" w:type="dxa"/>
          </w:tcPr>
          <w:p w:rsidR="00DF5AED" w:rsidRPr="00BD6F64" w:rsidRDefault="00DF5AED" w:rsidP="004839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BD6F64" w:rsidRDefault="00DF5AED" w:rsidP="004839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43534D" w:rsidRDefault="00DF5AED" w:rsidP="004839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34D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DF5AED" w:rsidRPr="0043534D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534D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792" w:type="dxa"/>
          </w:tcPr>
          <w:p w:rsidR="00DF5AED" w:rsidRPr="00BD6F64" w:rsidRDefault="00DF5AED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BD6F64" w:rsidTr="006F0364">
        <w:trPr>
          <w:trHeight w:val="165"/>
          <w:jc w:val="center"/>
        </w:trPr>
        <w:tc>
          <w:tcPr>
            <w:tcW w:w="1492" w:type="dxa"/>
            <w:vMerge/>
          </w:tcPr>
          <w:p w:rsidR="00DF5AED" w:rsidRPr="00BD6F64" w:rsidRDefault="00DF5AED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D6F64" w:rsidRDefault="00DF5AED" w:rsidP="005B6AA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Доля педагогов, прошедших курсы повышения квалификации</w:t>
            </w:r>
          </w:p>
        </w:tc>
        <w:tc>
          <w:tcPr>
            <w:tcW w:w="1265" w:type="dxa"/>
          </w:tcPr>
          <w:p w:rsidR="00DF5AED" w:rsidRPr="00BD6F64" w:rsidRDefault="00DF5AED" w:rsidP="005B6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роцент</w:t>
            </w:r>
          </w:p>
        </w:tc>
        <w:tc>
          <w:tcPr>
            <w:tcW w:w="567" w:type="dxa"/>
          </w:tcPr>
          <w:p w:rsidR="00DF5AED" w:rsidRPr="00BD6F64" w:rsidRDefault="00DF5AED" w:rsidP="005B6A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BD6F64" w:rsidRDefault="00DF5AED" w:rsidP="005B6A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F5AED" w:rsidRPr="00BD6F64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</w:tcPr>
          <w:p w:rsidR="00DF5AED" w:rsidRPr="00BD6F64" w:rsidRDefault="00DF5AED" w:rsidP="000F12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BD6F64" w:rsidTr="006F0364">
        <w:trPr>
          <w:trHeight w:val="165"/>
          <w:jc w:val="center"/>
        </w:trPr>
        <w:tc>
          <w:tcPr>
            <w:tcW w:w="1492" w:type="dxa"/>
            <w:vMerge/>
          </w:tcPr>
          <w:p w:rsidR="00DF5AED" w:rsidRPr="00BD6F64" w:rsidRDefault="00DF5AED" w:rsidP="000C3A0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</w:tcPr>
          <w:p w:rsidR="00DF5AED" w:rsidRPr="00BD6F64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D6F64" w:rsidRDefault="00DF5AED" w:rsidP="001F32E6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устраненных 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разовательным учреждением наруш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ний, выявленных в результате пров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рок органами исполнительной власти субъектов Российской Федерации, осуществляющими функции по ко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тролю и надзору в сфере образования</w:t>
            </w:r>
          </w:p>
        </w:tc>
        <w:tc>
          <w:tcPr>
            <w:tcW w:w="1265" w:type="dxa"/>
          </w:tcPr>
          <w:p w:rsidR="00DF5AED" w:rsidRPr="00BD6F64" w:rsidRDefault="00DF5AED" w:rsidP="001F3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BD6F64" w:rsidRDefault="00DF5AED" w:rsidP="001F32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BD6F64" w:rsidRDefault="00DF5AED" w:rsidP="001F32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F5AED" w:rsidRPr="00BD6F64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</w:tcPr>
          <w:p w:rsidR="00DF5AED" w:rsidRPr="00BD6F64" w:rsidRDefault="00DF5AED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BD6F64" w:rsidTr="006F0364">
        <w:trPr>
          <w:trHeight w:val="225"/>
          <w:jc w:val="center"/>
        </w:trPr>
        <w:tc>
          <w:tcPr>
            <w:tcW w:w="1492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21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5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2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F5AED" w:rsidRPr="00017A82" w:rsidTr="006F0364">
        <w:trPr>
          <w:trHeight w:val="1079"/>
          <w:jc w:val="center"/>
        </w:trPr>
        <w:tc>
          <w:tcPr>
            <w:tcW w:w="1492" w:type="dxa"/>
            <w:vMerge w:val="restart"/>
          </w:tcPr>
          <w:p w:rsidR="00DF5AED" w:rsidRPr="00017A82" w:rsidRDefault="00DF5AED" w:rsidP="005125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Присмотр и уход</w:t>
            </w:r>
          </w:p>
        </w:tc>
        <w:tc>
          <w:tcPr>
            <w:tcW w:w="1843" w:type="dxa"/>
            <w:vMerge w:val="restart"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Создание усл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о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вий для осущ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ствления пр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и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смотра и ухода за детьми д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о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школьного во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з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раста</w:t>
            </w:r>
          </w:p>
        </w:tc>
        <w:tc>
          <w:tcPr>
            <w:tcW w:w="1559" w:type="dxa"/>
            <w:vMerge w:val="restart"/>
          </w:tcPr>
          <w:p w:rsidR="00DF5AED" w:rsidRPr="00017A82" w:rsidRDefault="00DF5AED" w:rsidP="00695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расте от 1 года  до 3-х лет</w:t>
            </w:r>
          </w:p>
        </w:tc>
        <w:tc>
          <w:tcPr>
            <w:tcW w:w="1276" w:type="dxa"/>
            <w:vMerge w:val="restart"/>
          </w:tcPr>
          <w:p w:rsidR="00DF5AED" w:rsidRPr="00017A82" w:rsidRDefault="00DF5AED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 w:val="restart"/>
          </w:tcPr>
          <w:p w:rsidR="00DF5AED" w:rsidRPr="00017A82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017A82" w:rsidRDefault="00DF5AED" w:rsidP="005125A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телей), удовлетво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ренных условиями и качеством предоставляемой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65" w:type="dxa"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ArialMT" w:hAnsi="ArialMT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017A82" w:rsidRDefault="00DF5AED" w:rsidP="00C15A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F5AED" w:rsidRPr="00017A82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F5AED" w:rsidRPr="00017A82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017A82" w:rsidTr="000A3F56">
        <w:trPr>
          <w:trHeight w:val="714"/>
          <w:jc w:val="center"/>
        </w:trPr>
        <w:tc>
          <w:tcPr>
            <w:tcW w:w="1492" w:type="dxa"/>
            <w:vMerge/>
          </w:tcPr>
          <w:p w:rsidR="00DF5AED" w:rsidRPr="00017A82" w:rsidRDefault="00DF5AED" w:rsidP="005125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Pr="00017A82" w:rsidRDefault="00DF5AED" w:rsidP="006951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Pr="00017A82" w:rsidRDefault="00DF5AED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</w:tcPr>
          <w:p w:rsidR="00DF5AED" w:rsidRPr="00017A82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D6F64" w:rsidRDefault="00DF5AED" w:rsidP="00970F5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6F64">
              <w:rPr>
                <w:rFonts w:ascii="Times New Roman" w:hAnsi="Times New Roman" w:cs="Times New Roman"/>
                <w:sz w:val="24"/>
                <w:szCs w:val="24"/>
              </w:rPr>
              <w:t>Количество дней, пропущенных одним ребенком по болезни</w:t>
            </w:r>
          </w:p>
        </w:tc>
        <w:tc>
          <w:tcPr>
            <w:tcW w:w="1265" w:type="dxa"/>
          </w:tcPr>
          <w:p w:rsidR="00DF5AED" w:rsidRPr="00BD6F64" w:rsidRDefault="00DF5AED" w:rsidP="00970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Чел/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ень</w:t>
            </w:r>
          </w:p>
        </w:tc>
        <w:tc>
          <w:tcPr>
            <w:tcW w:w="567" w:type="dxa"/>
          </w:tcPr>
          <w:p w:rsidR="00DF5AED" w:rsidRPr="00BD6F64" w:rsidRDefault="00DF5AED" w:rsidP="00970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BD6F64" w:rsidRDefault="00DF5AED" w:rsidP="00970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DF5AED" w:rsidRPr="00BD6F64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92" w:type="dxa"/>
          </w:tcPr>
          <w:p w:rsidR="00DF5AED" w:rsidRPr="00017A82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900599" w:rsidTr="006F0364">
        <w:trPr>
          <w:trHeight w:val="560"/>
          <w:jc w:val="center"/>
        </w:trPr>
        <w:tc>
          <w:tcPr>
            <w:tcW w:w="1492" w:type="dxa"/>
            <w:vMerge/>
          </w:tcPr>
          <w:p w:rsidR="00DF5AED" w:rsidRPr="00BD6F64" w:rsidRDefault="00DF5AED" w:rsidP="005125A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Pr="00BD6F64" w:rsidRDefault="00DF5AED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Pr="00BD6F64" w:rsidRDefault="00DF5AED" w:rsidP="005125A2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531E6" w:rsidRDefault="00DF5AED" w:rsidP="00970F50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устраненных о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щеобразовательным учреждением н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рушений, выявленных в результате проверок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контролирующими 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ми исполнительной власти субъектов Российской Федерации, осущест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ляющими функции по контролю и надзору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(Роспотребнадзор, госпо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надзор и др.)</w:t>
            </w:r>
          </w:p>
        </w:tc>
        <w:tc>
          <w:tcPr>
            <w:tcW w:w="1265" w:type="dxa"/>
          </w:tcPr>
          <w:p w:rsidR="00DF5AED" w:rsidRPr="00900599" w:rsidRDefault="00DF5AED" w:rsidP="00970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900599" w:rsidRDefault="00DF5AED" w:rsidP="00970F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900599" w:rsidRDefault="00DF5AED" w:rsidP="00970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DF5AED" w:rsidRPr="00900599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2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900599" w:rsidTr="006F0364">
        <w:trPr>
          <w:trHeight w:val="989"/>
          <w:jc w:val="center"/>
        </w:trPr>
        <w:tc>
          <w:tcPr>
            <w:tcW w:w="1492" w:type="dxa"/>
            <w:vMerge/>
          </w:tcPr>
          <w:p w:rsidR="00DF5AED" w:rsidRPr="00BD6F64" w:rsidRDefault="00DF5AED" w:rsidP="005125A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DF5AED" w:rsidRDefault="00DF5AED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расте от  3-х   до 8 лет </w:t>
            </w:r>
          </w:p>
          <w:p w:rsidR="00DF5AED" w:rsidRPr="00BD6F64" w:rsidRDefault="00DF5AED" w:rsidP="005125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DF5AED" w:rsidRPr="00BD6F64" w:rsidRDefault="00DF5AED" w:rsidP="005125A2">
            <w:pPr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  <w:r w:rsidRPr="00017A82">
              <w:rPr>
                <w:rFonts w:ascii="ArialMT" w:hAnsi="ArialMT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076" w:type="dxa"/>
            <w:vMerge w:val="restart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017A82" w:rsidRDefault="00DF5AED" w:rsidP="004B313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Доля род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лей (законных представ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>телей), удовлетво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ренных условиями и качеством предоставляемой</w:t>
            </w:r>
            <w:r w:rsidRPr="00BD6F6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услуги</w:t>
            </w:r>
          </w:p>
        </w:tc>
        <w:tc>
          <w:tcPr>
            <w:tcW w:w="1265" w:type="dxa"/>
          </w:tcPr>
          <w:p w:rsidR="00DF5AED" w:rsidRPr="00017A82" w:rsidRDefault="00DF5AED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ArialMT" w:hAnsi="ArialMT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017A82" w:rsidRDefault="00DF5AED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017A82" w:rsidRDefault="00DF5AED" w:rsidP="004B3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DF5AED" w:rsidRPr="00017A82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92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900599" w:rsidTr="006F0364">
        <w:trPr>
          <w:trHeight w:val="748"/>
          <w:jc w:val="center"/>
        </w:trPr>
        <w:tc>
          <w:tcPr>
            <w:tcW w:w="1492" w:type="dxa"/>
            <w:vMerge/>
          </w:tcPr>
          <w:p w:rsidR="00DF5AED" w:rsidRPr="00BD6F64" w:rsidRDefault="00DF5AED" w:rsidP="005125A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Pr="00BD6F64" w:rsidRDefault="00DF5AED" w:rsidP="005125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Pr="00BD6F64" w:rsidRDefault="00DF5AED" w:rsidP="005125A2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D6F64" w:rsidRDefault="00DF5AED" w:rsidP="004B313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6F64">
              <w:rPr>
                <w:rFonts w:ascii="Times New Roman" w:hAnsi="Times New Roman" w:cs="Times New Roman"/>
                <w:sz w:val="24"/>
                <w:szCs w:val="24"/>
              </w:rPr>
              <w:t>Количество дней, пропущенных одним ребенком по болезни</w:t>
            </w:r>
          </w:p>
        </w:tc>
        <w:tc>
          <w:tcPr>
            <w:tcW w:w="1265" w:type="dxa"/>
          </w:tcPr>
          <w:p w:rsidR="00DF5AED" w:rsidRPr="00BD6F64" w:rsidRDefault="00DF5AED" w:rsidP="006D2C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Чел/</w:t>
            </w:r>
            <w:r w:rsidRPr="00BD6F64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ень</w:t>
            </w:r>
          </w:p>
        </w:tc>
        <w:tc>
          <w:tcPr>
            <w:tcW w:w="567" w:type="dxa"/>
          </w:tcPr>
          <w:p w:rsidR="00DF5AED" w:rsidRPr="00BD6F64" w:rsidRDefault="00DF5AED" w:rsidP="004B3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BD6F64" w:rsidRDefault="00DF5AED" w:rsidP="004B3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F5AED" w:rsidRPr="00BD6F64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6F6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2" w:type="dxa"/>
          </w:tcPr>
          <w:p w:rsidR="00DF5AED" w:rsidRPr="00BD6F64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900599" w:rsidTr="006F0364">
        <w:trPr>
          <w:trHeight w:val="225"/>
          <w:jc w:val="center"/>
        </w:trPr>
        <w:tc>
          <w:tcPr>
            <w:tcW w:w="1492" w:type="dxa"/>
            <w:vMerge/>
          </w:tcPr>
          <w:p w:rsidR="00DF5AED" w:rsidRDefault="00DF5AED" w:rsidP="005125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F5AED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F5AED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F5AED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</w:tcPr>
          <w:p w:rsidR="00DF5AED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DF5AED" w:rsidRPr="00B531E6" w:rsidRDefault="00DF5AED" w:rsidP="005125A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Доля своевременно устраненных о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щеобразовательным учреждением н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рушений, выявленных в результате проверок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контролирующими 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ми исполнительной власти субъектов Российской Федерации, осущест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076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ляющими функции по контролю и надзору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(Роспотребнадзор, госпо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надзор и др.)</w:t>
            </w:r>
          </w:p>
        </w:tc>
        <w:tc>
          <w:tcPr>
            <w:tcW w:w="1265" w:type="dxa"/>
          </w:tcPr>
          <w:p w:rsidR="00DF5AED" w:rsidRPr="00900599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567" w:type="dxa"/>
          </w:tcPr>
          <w:p w:rsidR="00DF5AED" w:rsidRPr="00900599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F5AED" w:rsidRPr="00900599" w:rsidRDefault="00DF5AED" w:rsidP="00C15A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F5AED" w:rsidRPr="00900599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92" w:type="dxa"/>
          </w:tcPr>
          <w:p w:rsidR="00DF5AED" w:rsidRPr="00900599" w:rsidRDefault="00DF5AED" w:rsidP="005125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5AED" w:rsidRDefault="00DF5AED" w:rsidP="000C3A09">
      <w:pPr>
        <w:spacing w:after="0" w:line="240" w:lineRule="auto"/>
        <w:jc w:val="both"/>
        <w:rPr>
          <w:rStyle w:val="fontstyle01"/>
          <w:rFonts w:ascii="Times New Roman" w:hAnsi="Times New Roman"/>
        </w:rPr>
      </w:pPr>
    </w:p>
    <w:p w:rsidR="00DF5AED" w:rsidRPr="006951EA" w:rsidRDefault="00DF5AED" w:rsidP="006951EA">
      <w:pPr>
        <w:spacing w:after="0" w:line="240" w:lineRule="auto"/>
        <w:jc w:val="both"/>
        <w:rPr>
          <w:rStyle w:val="fontstyle01"/>
          <w:rFonts w:ascii="Times New Roman" w:hAnsi="Times New Roman"/>
          <w:u w:val="single"/>
        </w:rPr>
      </w:pPr>
      <w:r w:rsidRPr="00BD6F64">
        <w:rPr>
          <w:rStyle w:val="fontstyle01"/>
          <w:rFonts w:ascii="Times New Roman" w:hAnsi="Times New Roman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     </w:t>
      </w:r>
      <w:r>
        <w:rPr>
          <w:rStyle w:val="fontstyle01"/>
          <w:rFonts w:ascii="Times New Roman" w:hAnsi="Times New Roman"/>
        </w:rPr>
        <w:t xml:space="preserve">- </w:t>
      </w:r>
      <w:r w:rsidRPr="00BD6F64">
        <w:rPr>
          <w:rStyle w:val="fontstyle01"/>
          <w:rFonts w:ascii="Times New Roman" w:hAnsi="Times New Roman"/>
        </w:rPr>
        <w:t xml:space="preserve">   </w:t>
      </w:r>
      <w:r w:rsidRPr="00BD6F64">
        <w:rPr>
          <w:rStyle w:val="fontstyle01"/>
          <w:rFonts w:ascii="Times New Roman" w:hAnsi="Times New Roman"/>
          <w:b/>
          <w:u w:val="single"/>
        </w:rPr>
        <w:t>8%</w:t>
      </w:r>
    </w:p>
    <w:p w:rsidR="00DF5AED" w:rsidRDefault="00DF5AED" w:rsidP="00FE1154">
      <w:pPr>
        <w:spacing w:after="0" w:line="240" w:lineRule="auto"/>
        <w:rPr>
          <w:rFonts w:ascii="Times New Roman" w:hAnsi="Times New Roman"/>
        </w:rPr>
      </w:pPr>
      <w:r>
        <w:rPr>
          <w:rStyle w:val="fontstyle01"/>
        </w:rPr>
        <w:t>3.2. Показатели, характеризующие объем муниципальной услуги:</w:t>
      </w:r>
    </w:p>
    <w:tbl>
      <w:tblPr>
        <w:tblW w:w="15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48"/>
        <w:gridCol w:w="2160"/>
        <w:gridCol w:w="1620"/>
        <w:gridCol w:w="1134"/>
        <w:gridCol w:w="972"/>
        <w:gridCol w:w="1800"/>
        <w:gridCol w:w="1199"/>
        <w:gridCol w:w="655"/>
        <w:gridCol w:w="900"/>
        <w:gridCol w:w="900"/>
        <w:gridCol w:w="645"/>
        <w:gridCol w:w="772"/>
        <w:gridCol w:w="772"/>
        <w:gridCol w:w="773"/>
      </w:tblGrid>
      <w:tr w:rsidR="00DF5AED" w:rsidRPr="00900599" w:rsidTr="00277A9E">
        <w:tc>
          <w:tcPr>
            <w:tcW w:w="5328" w:type="dxa"/>
            <w:gridSpan w:val="3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Показатель, характеризующий содержание м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у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ниципальной услуги</w:t>
            </w:r>
          </w:p>
        </w:tc>
        <w:tc>
          <w:tcPr>
            <w:tcW w:w="2106" w:type="dxa"/>
            <w:gridSpan w:val="2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Показатель, х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а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рактеризующий условия (формы) оказания муниц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и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пальной услуги</w:t>
            </w:r>
          </w:p>
        </w:tc>
        <w:tc>
          <w:tcPr>
            <w:tcW w:w="3654" w:type="dxa"/>
            <w:gridSpan w:val="3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Показатель объема муниципал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ь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ной услуги</w:t>
            </w:r>
          </w:p>
        </w:tc>
        <w:tc>
          <w:tcPr>
            <w:tcW w:w="2445" w:type="dxa"/>
            <w:gridSpan w:val="3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Значение показателя объема муниципал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ь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ной услуги</w:t>
            </w:r>
          </w:p>
        </w:tc>
        <w:tc>
          <w:tcPr>
            <w:tcW w:w="2317" w:type="dxa"/>
            <w:gridSpan w:val="3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Среднегодовой ра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з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мер платы (цена, тариф)</w:t>
            </w:r>
          </w:p>
        </w:tc>
      </w:tr>
      <w:tr w:rsidR="00DF5AED" w:rsidRPr="00900599" w:rsidTr="00383CF3">
        <w:tc>
          <w:tcPr>
            <w:tcW w:w="1548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(наименов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2160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(наименование показателя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620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(наименов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 показ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972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имен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вание пок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а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зателя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800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(наименование показателя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854" w:type="dxa"/>
            <w:gridSpan w:val="2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единица изм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е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рения по ОКЕИ</w:t>
            </w:r>
          </w:p>
        </w:tc>
        <w:tc>
          <w:tcPr>
            <w:tcW w:w="900" w:type="dxa"/>
            <w:vMerge w:val="restart"/>
          </w:tcPr>
          <w:p w:rsidR="00DF5AED" w:rsidRPr="004F33A3" w:rsidRDefault="00DF5AED" w:rsidP="00900599">
            <w:pPr>
              <w:spacing w:after="0" w:line="240" w:lineRule="auto"/>
              <w:rPr>
                <w:rStyle w:val="fontstyle01"/>
                <w:rFonts w:ascii="Times New Roman" w:hAnsi="Times New Roman"/>
              </w:rPr>
            </w:pPr>
            <w:r>
              <w:rPr>
                <w:rStyle w:val="fontstyle01"/>
              </w:rPr>
              <w:t>201</w:t>
            </w:r>
            <w:r>
              <w:rPr>
                <w:rStyle w:val="fontstyle01"/>
                <w:rFonts w:ascii="Times New Roman" w:hAnsi="Times New Roman"/>
              </w:rPr>
              <w:t>8</w:t>
            </w:r>
          </w:p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Style w:val="fontstyle01"/>
              </w:rPr>
              <w:t>год</w:t>
            </w:r>
            <w:r w:rsidRPr="00900599">
              <w:t xml:space="preserve"> </w:t>
            </w:r>
          </w:p>
        </w:tc>
        <w:tc>
          <w:tcPr>
            <w:tcW w:w="900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201</w:t>
            </w:r>
            <w:r>
              <w:rPr>
                <w:rStyle w:val="fontstyle01"/>
                <w:rFonts w:ascii="Times New Roman" w:hAnsi="Times New Roman"/>
              </w:rPr>
              <w:t>9</w:t>
            </w:r>
            <w:r w:rsidRPr="00900599">
              <w:rPr>
                <w:rStyle w:val="fontstyle01"/>
              </w:rPr>
              <w:t xml:space="preserve"> год</w:t>
            </w:r>
            <w:r w:rsidRPr="00900599">
              <w:t xml:space="preserve"> </w:t>
            </w:r>
          </w:p>
        </w:tc>
        <w:tc>
          <w:tcPr>
            <w:tcW w:w="645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20</w:t>
            </w:r>
            <w:r>
              <w:rPr>
                <w:rStyle w:val="fontstyle01"/>
                <w:rFonts w:ascii="Times New Roman" w:hAnsi="Times New Roman"/>
              </w:rPr>
              <w:t>20</w:t>
            </w:r>
            <w:r w:rsidRPr="00900599">
              <w:rPr>
                <w:rStyle w:val="fontstyle01"/>
              </w:rPr>
              <w:t xml:space="preserve"> год</w:t>
            </w:r>
            <w:r w:rsidRPr="00900599">
              <w:t xml:space="preserve"> </w:t>
            </w:r>
          </w:p>
        </w:tc>
        <w:tc>
          <w:tcPr>
            <w:tcW w:w="772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201</w:t>
            </w:r>
            <w:r>
              <w:rPr>
                <w:rStyle w:val="fontstyle01"/>
                <w:rFonts w:ascii="Times New Roman" w:hAnsi="Times New Roman"/>
              </w:rPr>
              <w:t>8</w:t>
            </w:r>
            <w:r w:rsidRPr="00900599">
              <w:rPr>
                <w:rStyle w:val="fontstyle01"/>
              </w:rPr>
              <w:t xml:space="preserve"> год</w:t>
            </w:r>
            <w:r w:rsidRPr="00900599">
              <w:t xml:space="preserve"> </w:t>
            </w:r>
          </w:p>
        </w:tc>
        <w:tc>
          <w:tcPr>
            <w:tcW w:w="772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201</w:t>
            </w:r>
            <w:r>
              <w:rPr>
                <w:rStyle w:val="fontstyle01"/>
                <w:rFonts w:ascii="Times New Roman" w:hAnsi="Times New Roman"/>
              </w:rPr>
              <w:t>9</w:t>
            </w:r>
            <w:r w:rsidRPr="00900599">
              <w:rPr>
                <w:rStyle w:val="fontstyle01"/>
              </w:rPr>
              <w:t xml:space="preserve"> год</w:t>
            </w:r>
            <w:r w:rsidRPr="00900599">
              <w:t xml:space="preserve"> </w:t>
            </w:r>
          </w:p>
        </w:tc>
        <w:tc>
          <w:tcPr>
            <w:tcW w:w="773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01"/>
              </w:rPr>
              <w:t>20</w:t>
            </w:r>
            <w:r>
              <w:rPr>
                <w:rStyle w:val="fontstyle01"/>
                <w:rFonts w:ascii="Times New Roman" w:hAnsi="Times New Roman"/>
              </w:rPr>
              <w:t>20</w:t>
            </w:r>
            <w:r w:rsidRPr="00900599">
              <w:rPr>
                <w:rStyle w:val="fontstyle01"/>
              </w:rPr>
              <w:t xml:space="preserve"> год</w:t>
            </w:r>
            <w:r w:rsidRPr="00900599">
              <w:t xml:space="preserve"> </w:t>
            </w:r>
          </w:p>
        </w:tc>
      </w:tr>
      <w:tr w:rsidR="00DF5AED" w:rsidRPr="00900599" w:rsidTr="00383CF3">
        <w:tc>
          <w:tcPr>
            <w:tcW w:w="1548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Наим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е</w:t>
            </w: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нование</w:t>
            </w:r>
          </w:p>
        </w:tc>
        <w:tc>
          <w:tcPr>
            <w:tcW w:w="655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900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vMerge/>
            <w:vAlign w:val="center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900599" w:rsidTr="00383CF3">
        <w:tc>
          <w:tcPr>
            <w:tcW w:w="1548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2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99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5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0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45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2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72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3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F5AED" w:rsidRPr="00900599" w:rsidTr="00383CF3">
        <w:trPr>
          <w:trHeight w:val="756"/>
        </w:trPr>
        <w:tc>
          <w:tcPr>
            <w:tcW w:w="1548" w:type="dxa"/>
            <w:vMerge w:val="restart"/>
          </w:tcPr>
          <w:p w:rsidR="00DF5AED" w:rsidRPr="00E459BB" w:rsidRDefault="00DF5AED" w:rsidP="00E459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9BB">
              <w:rPr>
                <w:rFonts w:ascii="Times New Roman" w:hAnsi="Times New Roman"/>
                <w:sz w:val="24"/>
                <w:szCs w:val="24"/>
              </w:rPr>
              <w:t>Основная общеобраз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о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вательная программа дошкольн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о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го образов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а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160" w:type="dxa"/>
            <w:vMerge w:val="restart"/>
          </w:tcPr>
          <w:p w:rsidR="00DF5AED" w:rsidRPr="00E459BB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59BB">
              <w:rPr>
                <w:rFonts w:ascii="Times New Roman" w:hAnsi="Times New Roman"/>
                <w:sz w:val="24"/>
                <w:szCs w:val="24"/>
              </w:rPr>
              <w:t>Федеральный г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о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сударственный образовательный стандарт дошк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о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льного образов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а</w:t>
            </w:r>
            <w:r w:rsidRPr="00E459BB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620" w:type="dxa"/>
            <w:vMerge w:val="restart"/>
          </w:tcPr>
          <w:p w:rsidR="00DF5AED" w:rsidRPr="00900599" w:rsidRDefault="00DF5AED" w:rsidP="006F03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расте от 1 года до 3-х лет</w:t>
            </w:r>
          </w:p>
        </w:tc>
        <w:tc>
          <w:tcPr>
            <w:tcW w:w="1134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Очная</w:t>
            </w:r>
          </w:p>
          <w:p w:rsidR="00DF5AED" w:rsidRPr="00900599" w:rsidRDefault="00DF5AED" w:rsidP="004B31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dxa"/>
            <w:vMerge w:val="restart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DF5AED" w:rsidRDefault="00DF5AED" w:rsidP="0069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Число</w:t>
            </w:r>
          </w:p>
          <w:p w:rsidR="00DF5AED" w:rsidRPr="00900599" w:rsidRDefault="00DF5AED" w:rsidP="0069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чающихся</w:t>
            </w:r>
          </w:p>
        </w:tc>
        <w:tc>
          <w:tcPr>
            <w:tcW w:w="1199" w:type="dxa"/>
          </w:tcPr>
          <w:p w:rsidR="00DF5AED" w:rsidRPr="00900599" w:rsidRDefault="00DF5AED" w:rsidP="0069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55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F5AED" w:rsidRPr="00E459BB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00" w:type="dxa"/>
          </w:tcPr>
          <w:p w:rsidR="00DF5AED" w:rsidRPr="00E459BB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45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900599" w:rsidTr="00383CF3">
        <w:trPr>
          <w:trHeight w:val="886"/>
        </w:trPr>
        <w:tc>
          <w:tcPr>
            <w:tcW w:w="1548" w:type="dxa"/>
            <w:vMerge/>
          </w:tcPr>
          <w:p w:rsidR="00DF5AED" w:rsidRPr="00E459BB" w:rsidRDefault="00DF5AED" w:rsidP="00E459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DF5AED" w:rsidRPr="00E459BB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F5AED" w:rsidRPr="00900599" w:rsidRDefault="00DF5AED" w:rsidP="009005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F5AED" w:rsidRPr="00900599" w:rsidRDefault="00DF5AED" w:rsidP="004B3134">
            <w:pPr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vMerge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DF5AED" w:rsidRDefault="00DF5AED" w:rsidP="006F03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</w:p>
          <w:p w:rsidR="00DF5AED" w:rsidRPr="00BD6F64" w:rsidRDefault="00DF5AED" w:rsidP="006F03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человеко-дней обучения</w:t>
            </w:r>
          </w:p>
        </w:tc>
        <w:tc>
          <w:tcPr>
            <w:tcW w:w="1199" w:type="dxa"/>
          </w:tcPr>
          <w:p w:rsidR="00DF5AED" w:rsidRPr="00BD6F64" w:rsidRDefault="00DF5AED" w:rsidP="0069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Чел/день</w:t>
            </w:r>
          </w:p>
        </w:tc>
        <w:tc>
          <w:tcPr>
            <w:tcW w:w="655" w:type="dxa"/>
          </w:tcPr>
          <w:p w:rsidR="00DF5AED" w:rsidRPr="00BD6F64" w:rsidRDefault="00DF5AED" w:rsidP="0090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F5AED" w:rsidRPr="00BD6F64" w:rsidRDefault="00DF5AED" w:rsidP="00900D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4472</w:t>
            </w:r>
          </w:p>
        </w:tc>
        <w:tc>
          <w:tcPr>
            <w:tcW w:w="900" w:type="dxa"/>
          </w:tcPr>
          <w:p w:rsidR="00DF5AED" w:rsidRPr="00BD6F64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4472</w:t>
            </w:r>
          </w:p>
        </w:tc>
        <w:tc>
          <w:tcPr>
            <w:tcW w:w="645" w:type="dxa"/>
          </w:tcPr>
          <w:p w:rsidR="00DF5AED" w:rsidRPr="00BD6F64" w:rsidRDefault="00DF5AED" w:rsidP="0090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900599" w:rsidTr="00383CF3">
        <w:trPr>
          <w:trHeight w:val="713"/>
        </w:trPr>
        <w:tc>
          <w:tcPr>
            <w:tcW w:w="1548" w:type="dxa"/>
            <w:vMerge/>
          </w:tcPr>
          <w:p w:rsidR="00DF5AED" w:rsidRPr="00E459BB" w:rsidRDefault="00DF5AED" w:rsidP="00E459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DF5AED" w:rsidRPr="00E459BB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</w:tcPr>
          <w:p w:rsidR="00DF5AED" w:rsidRPr="00900599" w:rsidRDefault="00DF5AED" w:rsidP="00900599">
            <w:pPr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расте от 3-х  до 8 лет</w:t>
            </w:r>
          </w:p>
        </w:tc>
        <w:tc>
          <w:tcPr>
            <w:tcW w:w="1134" w:type="dxa"/>
            <w:vMerge w:val="restart"/>
          </w:tcPr>
          <w:p w:rsidR="00DF5AED" w:rsidRPr="00900599" w:rsidRDefault="00DF5AED" w:rsidP="004B3134">
            <w:pPr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972" w:type="dxa"/>
            <w:vMerge w:val="restart"/>
          </w:tcPr>
          <w:p w:rsidR="00DF5AED" w:rsidRPr="00900599" w:rsidRDefault="00DF5AED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DF5AED" w:rsidRDefault="00DF5AED" w:rsidP="004B3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</w:p>
          <w:p w:rsidR="00DF5AED" w:rsidRPr="00900599" w:rsidRDefault="00DF5AED" w:rsidP="004B3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199" w:type="dxa"/>
          </w:tcPr>
          <w:p w:rsidR="00DF5AED" w:rsidRPr="00900599" w:rsidRDefault="00DF5AED" w:rsidP="004B31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55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F5AED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00" w:type="dxa"/>
          </w:tcPr>
          <w:p w:rsidR="00DF5AED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45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900599" w:rsidTr="00383CF3">
        <w:trPr>
          <w:trHeight w:val="896"/>
        </w:trPr>
        <w:tc>
          <w:tcPr>
            <w:tcW w:w="1548" w:type="dxa"/>
            <w:vMerge/>
          </w:tcPr>
          <w:p w:rsidR="00DF5AED" w:rsidRPr="00E459BB" w:rsidRDefault="00DF5AED" w:rsidP="00E459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DF5AED" w:rsidRPr="00E459BB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F5AED" w:rsidRPr="00900599" w:rsidRDefault="00DF5AED" w:rsidP="004B3134">
            <w:pPr>
              <w:spacing w:after="0" w:line="240" w:lineRule="auto"/>
              <w:rPr>
                <w:rFonts w:ascii="ArialMT" w:hAnsi="ArialMT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vMerge/>
          </w:tcPr>
          <w:p w:rsidR="00DF5AED" w:rsidRPr="00900599" w:rsidRDefault="00DF5AED" w:rsidP="004B31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DF5AED" w:rsidRDefault="00DF5AED" w:rsidP="006F03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Число</w:t>
            </w:r>
          </w:p>
          <w:p w:rsidR="00DF5AED" w:rsidRPr="00BD6F64" w:rsidRDefault="00DF5AED" w:rsidP="006F03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человеко-дней обучения</w:t>
            </w:r>
          </w:p>
        </w:tc>
        <w:tc>
          <w:tcPr>
            <w:tcW w:w="1199" w:type="dxa"/>
          </w:tcPr>
          <w:p w:rsidR="00DF5AED" w:rsidRPr="00BD6F64" w:rsidRDefault="00DF5AED" w:rsidP="0090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Чел/день</w:t>
            </w:r>
          </w:p>
        </w:tc>
        <w:tc>
          <w:tcPr>
            <w:tcW w:w="655" w:type="dxa"/>
          </w:tcPr>
          <w:p w:rsidR="00DF5AED" w:rsidRPr="00BD6F64" w:rsidRDefault="00DF5AED" w:rsidP="0090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F5AED" w:rsidRPr="00BD6F64" w:rsidRDefault="00DF5AED" w:rsidP="00900D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13588</w:t>
            </w:r>
          </w:p>
        </w:tc>
        <w:tc>
          <w:tcPr>
            <w:tcW w:w="900" w:type="dxa"/>
          </w:tcPr>
          <w:p w:rsidR="00DF5AED" w:rsidRPr="00BD6F64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13588</w:t>
            </w:r>
          </w:p>
        </w:tc>
        <w:tc>
          <w:tcPr>
            <w:tcW w:w="645" w:type="dxa"/>
          </w:tcPr>
          <w:p w:rsidR="00DF5AED" w:rsidRPr="00BD6F64" w:rsidRDefault="00DF5AED" w:rsidP="00900D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017A82" w:rsidTr="00383CF3">
        <w:trPr>
          <w:trHeight w:val="707"/>
        </w:trPr>
        <w:tc>
          <w:tcPr>
            <w:tcW w:w="1548" w:type="dxa"/>
            <w:vMerge w:val="restart"/>
          </w:tcPr>
          <w:p w:rsidR="00DF5AED" w:rsidRPr="00017A82" w:rsidRDefault="00DF5AED" w:rsidP="00E459BB">
            <w:pPr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Присмотр и уход</w:t>
            </w:r>
          </w:p>
        </w:tc>
        <w:tc>
          <w:tcPr>
            <w:tcW w:w="2160" w:type="dxa"/>
            <w:vMerge w:val="restart"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Создание условий для осуществл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ния присмотра и ухода за детьми дошкольного во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з</w:t>
            </w:r>
            <w:r w:rsidRPr="00017A82">
              <w:rPr>
                <w:rFonts w:ascii="Times New Roman" w:hAnsi="Times New Roman"/>
                <w:sz w:val="24"/>
                <w:szCs w:val="24"/>
              </w:rPr>
              <w:t>раста</w:t>
            </w:r>
          </w:p>
        </w:tc>
        <w:tc>
          <w:tcPr>
            <w:tcW w:w="1620" w:type="dxa"/>
            <w:vMerge w:val="restart"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расте от 1 года до 3-х лет</w:t>
            </w:r>
          </w:p>
        </w:tc>
        <w:tc>
          <w:tcPr>
            <w:tcW w:w="1134" w:type="dxa"/>
            <w:vMerge w:val="restart"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ArialMT" w:hAnsi="ArialMT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972" w:type="dxa"/>
            <w:vMerge w:val="restart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DF5AED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</w:p>
          <w:p w:rsidR="00DF5AED" w:rsidRPr="00017A82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воспитанников</w:t>
            </w:r>
          </w:p>
        </w:tc>
        <w:tc>
          <w:tcPr>
            <w:tcW w:w="1199" w:type="dxa"/>
          </w:tcPr>
          <w:p w:rsidR="00DF5AED" w:rsidRPr="00017A82" w:rsidRDefault="00DF5AED" w:rsidP="001017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55" w:type="dxa"/>
          </w:tcPr>
          <w:p w:rsidR="00DF5AED" w:rsidRPr="00017A82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F5AED" w:rsidRPr="00E459BB" w:rsidRDefault="00DF5AED" w:rsidP="005F4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00" w:type="dxa"/>
          </w:tcPr>
          <w:p w:rsidR="00DF5AED" w:rsidRPr="00E459BB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45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017A82" w:rsidTr="00383CF3">
        <w:trPr>
          <w:trHeight w:val="653"/>
        </w:trPr>
        <w:tc>
          <w:tcPr>
            <w:tcW w:w="1548" w:type="dxa"/>
            <w:vMerge/>
          </w:tcPr>
          <w:p w:rsidR="00DF5AED" w:rsidRPr="00017A82" w:rsidRDefault="00DF5AED" w:rsidP="00E459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F5AED" w:rsidRPr="00017A82" w:rsidRDefault="00DF5AED" w:rsidP="0010171B">
            <w:pPr>
              <w:spacing w:after="0" w:line="240" w:lineRule="auto"/>
              <w:rPr>
                <w:rFonts w:ascii="ArialMT" w:hAnsi="ArialMT"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vMerge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DF5AED" w:rsidRDefault="00DF5AED" w:rsidP="00366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</w:t>
            </w:r>
          </w:p>
          <w:p w:rsidR="00DF5AED" w:rsidRPr="00017A82" w:rsidRDefault="00DF5AED" w:rsidP="00366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человеко-дней пребывания</w:t>
            </w:r>
          </w:p>
        </w:tc>
        <w:tc>
          <w:tcPr>
            <w:tcW w:w="1199" w:type="dxa"/>
          </w:tcPr>
          <w:p w:rsidR="00DF5AED" w:rsidRPr="00017A82" w:rsidRDefault="00DF5AED" w:rsidP="001017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Чел/день</w:t>
            </w:r>
          </w:p>
        </w:tc>
        <w:tc>
          <w:tcPr>
            <w:tcW w:w="655" w:type="dxa"/>
          </w:tcPr>
          <w:p w:rsidR="00DF5AED" w:rsidRPr="00017A82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F5AED" w:rsidRPr="00BD6F64" w:rsidRDefault="00DF5AED" w:rsidP="005F4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4472</w:t>
            </w:r>
          </w:p>
        </w:tc>
        <w:tc>
          <w:tcPr>
            <w:tcW w:w="900" w:type="dxa"/>
          </w:tcPr>
          <w:p w:rsidR="00DF5AED" w:rsidRPr="00BD6F64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4472</w:t>
            </w:r>
          </w:p>
        </w:tc>
        <w:tc>
          <w:tcPr>
            <w:tcW w:w="645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017A82" w:rsidTr="00383CF3">
        <w:trPr>
          <w:trHeight w:val="763"/>
        </w:trPr>
        <w:tc>
          <w:tcPr>
            <w:tcW w:w="1548" w:type="dxa"/>
            <w:vMerge/>
          </w:tcPr>
          <w:p w:rsidR="00DF5AED" w:rsidRPr="00017A82" w:rsidRDefault="00DF5AED" w:rsidP="00E459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Физические лица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во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расте от 3-х  до 8  лет</w:t>
            </w:r>
          </w:p>
        </w:tc>
        <w:tc>
          <w:tcPr>
            <w:tcW w:w="1134" w:type="dxa"/>
            <w:vMerge w:val="restart"/>
          </w:tcPr>
          <w:p w:rsidR="00DF5AED" w:rsidRPr="00017A82" w:rsidRDefault="00DF5AED" w:rsidP="0010171B">
            <w:pPr>
              <w:spacing w:after="0" w:line="240" w:lineRule="auto"/>
              <w:rPr>
                <w:rFonts w:ascii="ArialMT" w:hAnsi="ArialMT"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vMerge w:val="restart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DF5AED" w:rsidRDefault="00DF5AED" w:rsidP="00970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</w:p>
          <w:p w:rsidR="00DF5AED" w:rsidRPr="00017A82" w:rsidRDefault="00DF5AED" w:rsidP="00970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воспитанников</w:t>
            </w:r>
          </w:p>
        </w:tc>
        <w:tc>
          <w:tcPr>
            <w:tcW w:w="1199" w:type="dxa"/>
          </w:tcPr>
          <w:p w:rsidR="00DF5AED" w:rsidRPr="00017A82" w:rsidRDefault="00DF5AED" w:rsidP="00970F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A82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55" w:type="dxa"/>
          </w:tcPr>
          <w:p w:rsidR="00DF5AED" w:rsidRPr="00017A82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F5AED" w:rsidRDefault="00DF5AED" w:rsidP="005F4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00" w:type="dxa"/>
          </w:tcPr>
          <w:p w:rsidR="00DF5AED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45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AED" w:rsidRPr="00017A82" w:rsidTr="00383CF3">
        <w:trPr>
          <w:trHeight w:val="973"/>
        </w:trPr>
        <w:tc>
          <w:tcPr>
            <w:tcW w:w="1548" w:type="dxa"/>
            <w:vMerge/>
          </w:tcPr>
          <w:p w:rsidR="00DF5AED" w:rsidRPr="00017A82" w:rsidRDefault="00DF5AED" w:rsidP="00E459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DF5AED" w:rsidRPr="00017A82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F5AED" w:rsidRPr="00900599" w:rsidRDefault="00DF5AED" w:rsidP="001017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F5AED" w:rsidRPr="00017A82" w:rsidRDefault="00DF5AED" w:rsidP="0010171B">
            <w:pPr>
              <w:spacing w:after="0" w:line="240" w:lineRule="auto"/>
              <w:rPr>
                <w:rFonts w:ascii="ArialMT" w:hAnsi="ArialMT"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vMerge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DF5AED" w:rsidRDefault="00DF5AED" w:rsidP="00366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</w:t>
            </w:r>
          </w:p>
          <w:p w:rsidR="00DF5AED" w:rsidRPr="00017A82" w:rsidRDefault="00DF5AED" w:rsidP="00366D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человеко-дней пребывания</w:t>
            </w:r>
          </w:p>
        </w:tc>
        <w:tc>
          <w:tcPr>
            <w:tcW w:w="1199" w:type="dxa"/>
          </w:tcPr>
          <w:p w:rsidR="00DF5AED" w:rsidRPr="00017A82" w:rsidRDefault="00DF5AED" w:rsidP="00366D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Чел/день</w:t>
            </w:r>
          </w:p>
        </w:tc>
        <w:tc>
          <w:tcPr>
            <w:tcW w:w="655" w:type="dxa"/>
          </w:tcPr>
          <w:p w:rsidR="00DF5AED" w:rsidRPr="00017A82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DF5AED" w:rsidRPr="00BD6F64" w:rsidRDefault="00DF5AED" w:rsidP="005F420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13588</w:t>
            </w:r>
          </w:p>
        </w:tc>
        <w:tc>
          <w:tcPr>
            <w:tcW w:w="900" w:type="dxa"/>
          </w:tcPr>
          <w:p w:rsidR="00DF5AED" w:rsidRPr="00BD6F64" w:rsidRDefault="00DF5AED" w:rsidP="007811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13588</w:t>
            </w:r>
          </w:p>
        </w:tc>
        <w:tc>
          <w:tcPr>
            <w:tcW w:w="645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</w:tcPr>
          <w:p w:rsidR="00DF5AED" w:rsidRPr="00017A82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F5AED" w:rsidRDefault="00DF5AED" w:rsidP="00FE115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Style w:val="fontstyle01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7"/>
        <w:gridCol w:w="3077"/>
        <w:gridCol w:w="3078"/>
        <w:gridCol w:w="1856"/>
        <w:gridCol w:w="4140"/>
      </w:tblGrid>
      <w:tr w:rsidR="00DF5AED" w:rsidRPr="00900599" w:rsidTr="00946D43">
        <w:tc>
          <w:tcPr>
            <w:tcW w:w="15228" w:type="dxa"/>
            <w:gridSpan w:val="5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Нормативный правовой акт</w:t>
            </w:r>
          </w:p>
        </w:tc>
      </w:tr>
      <w:tr w:rsidR="00DF5AED" w:rsidRPr="00900599" w:rsidTr="00946D43">
        <w:tc>
          <w:tcPr>
            <w:tcW w:w="3077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3077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3078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856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4140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DF5AED" w:rsidRPr="00900599" w:rsidTr="00AB6185">
        <w:trPr>
          <w:trHeight w:val="231"/>
        </w:trPr>
        <w:tc>
          <w:tcPr>
            <w:tcW w:w="3077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059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077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078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059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56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059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140" w:type="dxa"/>
          </w:tcPr>
          <w:p w:rsidR="00DF5AED" w:rsidRPr="00900599" w:rsidRDefault="00DF5AED" w:rsidP="009005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0059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DF5AED" w:rsidRPr="00900599" w:rsidTr="00946D43">
        <w:tc>
          <w:tcPr>
            <w:tcW w:w="3077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Постановление</w:t>
            </w:r>
          </w:p>
        </w:tc>
        <w:tc>
          <w:tcPr>
            <w:tcW w:w="3077" w:type="dxa"/>
          </w:tcPr>
          <w:p w:rsidR="00DF5AED" w:rsidRPr="00900599" w:rsidRDefault="00DF5AED" w:rsidP="009005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города Рубцовска Алтайского края</w:t>
            </w:r>
          </w:p>
        </w:tc>
        <w:tc>
          <w:tcPr>
            <w:tcW w:w="3078" w:type="dxa"/>
          </w:tcPr>
          <w:p w:rsidR="00DF5AED" w:rsidRPr="00946D43" w:rsidRDefault="00DF5AED" w:rsidP="00946D43">
            <w:pPr>
              <w:jc w:val="center"/>
            </w:pP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15.10.2013</w:t>
            </w:r>
          </w:p>
        </w:tc>
        <w:tc>
          <w:tcPr>
            <w:tcW w:w="1856" w:type="dxa"/>
          </w:tcPr>
          <w:p w:rsidR="00DF5AED" w:rsidRPr="00946D43" w:rsidRDefault="00DF5AED" w:rsidP="00946D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</w:t>
            </w:r>
            <w:r w:rsidRPr="00946D43">
              <w:rPr>
                <w:rFonts w:ascii="Times New Roman" w:hAnsi="Times New Roman"/>
                <w:sz w:val="24"/>
                <w:szCs w:val="24"/>
              </w:rPr>
              <w:t>№ 5047</w:t>
            </w:r>
          </w:p>
        </w:tc>
        <w:tc>
          <w:tcPr>
            <w:tcW w:w="4140" w:type="dxa"/>
          </w:tcPr>
          <w:p w:rsidR="00DF5AED" w:rsidRPr="00900599" w:rsidRDefault="00DF5AED" w:rsidP="00017A82">
            <w:pPr>
              <w:tabs>
                <w:tab w:val="left" w:pos="4678"/>
              </w:tabs>
              <w:ind w:right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6D43">
              <w:rPr>
                <w:rFonts w:ascii="Times New Roman" w:hAnsi="Times New Roman"/>
                <w:sz w:val="24"/>
                <w:szCs w:val="24"/>
              </w:rPr>
              <w:t>Об утверждении администрати</w:t>
            </w:r>
            <w:r w:rsidRPr="00946D43">
              <w:rPr>
                <w:rFonts w:ascii="Times New Roman" w:hAnsi="Times New Roman"/>
                <w:sz w:val="24"/>
                <w:szCs w:val="24"/>
              </w:rPr>
              <w:t>в</w:t>
            </w:r>
            <w:r w:rsidRPr="00946D43">
              <w:rPr>
                <w:rFonts w:ascii="Times New Roman" w:hAnsi="Times New Roman"/>
                <w:sz w:val="24"/>
                <w:szCs w:val="24"/>
              </w:rPr>
              <w:t>ного регламента предоставления муниципальной услуги «Устано</w:t>
            </w:r>
            <w:r w:rsidRPr="00946D43">
              <w:rPr>
                <w:rFonts w:ascii="Times New Roman" w:hAnsi="Times New Roman"/>
                <w:sz w:val="24"/>
                <w:szCs w:val="24"/>
              </w:rPr>
              <w:t>в</w:t>
            </w:r>
            <w:r w:rsidRPr="00946D43">
              <w:rPr>
                <w:rFonts w:ascii="Times New Roman" w:hAnsi="Times New Roman"/>
                <w:sz w:val="24"/>
                <w:szCs w:val="24"/>
              </w:rPr>
              <w:t>ление цен (тарифов) на услуги (р</w:t>
            </w:r>
            <w:r w:rsidRPr="00946D43">
              <w:rPr>
                <w:rFonts w:ascii="Times New Roman" w:hAnsi="Times New Roman"/>
                <w:sz w:val="24"/>
                <w:szCs w:val="24"/>
              </w:rPr>
              <w:t>а</w:t>
            </w:r>
            <w:r w:rsidRPr="00946D43">
              <w:rPr>
                <w:rFonts w:ascii="Times New Roman" w:hAnsi="Times New Roman"/>
                <w:sz w:val="24"/>
                <w:szCs w:val="24"/>
              </w:rPr>
              <w:t>боты) муниципальных предпр</w:t>
            </w:r>
            <w:r w:rsidRPr="00946D43">
              <w:rPr>
                <w:rFonts w:ascii="Times New Roman" w:hAnsi="Times New Roman"/>
                <w:sz w:val="24"/>
                <w:szCs w:val="24"/>
              </w:rPr>
              <w:t>и</w:t>
            </w:r>
            <w:r w:rsidRPr="00946D43">
              <w:rPr>
                <w:rFonts w:ascii="Times New Roman" w:hAnsi="Times New Roman"/>
                <w:sz w:val="24"/>
                <w:szCs w:val="24"/>
              </w:rPr>
              <w:t>ятий и учреждений»</w:t>
            </w:r>
          </w:p>
        </w:tc>
      </w:tr>
    </w:tbl>
    <w:p w:rsidR="00DF5AED" w:rsidRDefault="00DF5AED" w:rsidP="00FE1154">
      <w:pPr>
        <w:spacing w:after="0"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5. Порядок оказания муниципальной услуги:</w:t>
      </w:r>
    </w:p>
    <w:p w:rsidR="00DF5AED" w:rsidRDefault="00DF5AED" w:rsidP="00FE1154">
      <w:pPr>
        <w:spacing w:after="0" w:line="240" w:lineRule="auto"/>
        <w:jc w:val="both"/>
        <w:rPr>
          <w:rStyle w:val="fontstyle01"/>
          <w:rFonts w:ascii="Times New Roman" w:hAnsi="Times New Roman"/>
          <w:sz w:val="22"/>
          <w:szCs w:val="22"/>
        </w:rPr>
      </w:pPr>
    </w:p>
    <w:p w:rsidR="00DF5AED" w:rsidRDefault="00DF5AED" w:rsidP="00FE1154">
      <w:pPr>
        <w:spacing w:after="0"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5.1. Нормативные правовые акты, регулирующие порядок оказания муниципальной услуги:</w:t>
      </w:r>
    </w:p>
    <w:p w:rsidR="00DF5AED" w:rsidRDefault="00DF5AED" w:rsidP="00277A9E">
      <w:pPr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Конституция Российской Федерации, принятая всенародным голосованием 12.12.1993г.;</w:t>
      </w:r>
    </w:p>
    <w:p w:rsidR="00DF5AED" w:rsidRDefault="00DF5AED" w:rsidP="00FE1154">
      <w:pPr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Закон Российской Федерации от 07.02.1992г. № 2300-1 «О защите прав потребителей»;</w:t>
      </w:r>
    </w:p>
    <w:p w:rsidR="00DF5AED" w:rsidRDefault="00DF5AED" w:rsidP="00FE1154">
      <w:pPr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Федеральный Закон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Style w:val="fontstyle01"/>
            <w:rFonts w:ascii="Times New Roman" w:hAnsi="Times New Roman"/>
          </w:rPr>
          <w:t>2012 г</w:t>
        </w:r>
      </w:smartTag>
      <w:r>
        <w:rPr>
          <w:rStyle w:val="fontstyle01"/>
          <w:rFonts w:ascii="Times New Roman" w:hAnsi="Times New Roman"/>
        </w:rPr>
        <w:t>. № 273-ФЗ «Об образовании в Российской Федерации»;</w:t>
      </w:r>
    </w:p>
    <w:p w:rsidR="00DF5AED" w:rsidRDefault="00DF5AED" w:rsidP="00FE1154">
      <w:pPr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Федеральный закон от 24.07.1998г. № 124-ФЗ "Об основных гарантиях прав ребенка в Российской Федерации" (в ред. Федерального закона от 21.12.2004г. № 170-ФЗ);</w:t>
      </w:r>
    </w:p>
    <w:p w:rsidR="00DF5AED" w:rsidRDefault="00DF5AED" w:rsidP="00FE1154">
      <w:pPr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Федеральный закон от 06.10.2003г. № 131-ФЗ "Об общих принципах организации местного самоуправления в РФ" (в ред. Федерального зак</w:t>
      </w:r>
      <w:r>
        <w:rPr>
          <w:rStyle w:val="fontstyle01"/>
          <w:rFonts w:ascii="Times New Roman" w:hAnsi="Times New Roman"/>
        </w:rPr>
        <w:t>о</w:t>
      </w:r>
      <w:r>
        <w:rPr>
          <w:rStyle w:val="fontstyle01"/>
          <w:rFonts w:ascii="Times New Roman" w:hAnsi="Times New Roman"/>
        </w:rPr>
        <w:t>на от 02.03.2007г. №24-ФЗ);</w:t>
      </w:r>
    </w:p>
    <w:p w:rsidR="00DF5AED" w:rsidRDefault="00DF5AED" w:rsidP="00FE1154">
      <w:pPr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Федеральный закон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от 06.10.1999 № 184-ФЗ;</w:t>
      </w:r>
    </w:p>
    <w:p w:rsidR="00DF5AED" w:rsidRDefault="00DF5AED" w:rsidP="00B75100">
      <w:pPr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Постановление Правительства Российской Федерации от 15.08.2013г. № 706 "Об утверждении Правил оказания платных образовательных услуг" (с изменениями и дополнениями);</w:t>
      </w:r>
    </w:p>
    <w:p w:rsidR="00DF5AED" w:rsidRPr="00277A9E" w:rsidRDefault="00DF5AED" w:rsidP="00277A9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3534D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15 мая 2013 года № 26 «Об утверждении СанПиН 2.4.1.3049-13 «Сан</w:t>
      </w:r>
      <w:r w:rsidRPr="0043534D">
        <w:rPr>
          <w:rFonts w:ascii="Times New Roman" w:hAnsi="Times New Roman"/>
          <w:sz w:val="24"/>
          <w:szCs w:val="24"/>
        </w:rPr>
        <w:t>и</w:t>
      </w:r>
      <w:r w:rsidRPr="0043534D">
        <w:rPr>
          <w:rFonts w:ascii="Times New Roman" w:hAnsi="Times New Roman"/>
          <w:sz w:val="24"/>
          <w:szCs w:val="24"/>
        </w:rPr>
        <w:t>тарно-эпидемиологические требования к устройству, содержанию и организации режима работы дошкольных образовательных организ</w:t>
      </w:r>
      <w:r w:rsidRPr="0043534D">
        <w:rPr>
          <w:rFonts w:ascii="Times New Roman" w:hAnsi="Times New Roman"/>
          <w:sz w:val="24"/>
          <w:szCs w:val="24"/>
        </w:rPr>
        <w:t>а</w:t>
      </w:r>
      <w:r w:rsidRPr="0043534D">
        <w:rPr>
          <w:rFonts w:ascii="Times New Roman" w:hAnsi="Times New Roman"/>
          <w:sz w:val="24"/>
          <w:szCs w:val="24"/>
        </w:rPr>
        <w:t>ций»;</w:t>
      </w:r>
    </w:p>
    <w:p w:rsidR="00DF5AED" w:rsidRPr="00277A9E" w:rsidRDefault="00DF5AED" w:rsidP="00277A9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7A9E">
        <w:rPr>
          <w:rFonts w:ascii="Times New Roman" w:hAnsi="Times New Roman"/>
          <w:sz w:val="24"/>
          <w:szCs w:val="24"/>
        </w:rPr>
        <w:t>Федеральный закон от 27.07.2010 № 210-ФЗ (ред. от 13.07.2015) «Об организации предоставления государственных и муниципальных услуг», ст.11, п.6,7;</w:t>
      </w:r>
    </w:p>
    <w:p w:rsidR="00DF5AED" w:rsidRPr="00277A9E" w:rsidRDefault="00DF5AED" w:rsidP="00277A9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7A9E">
        <w:rPr>
          <w:rFonts w:ascii="Times New Roman" w:hAnsi="Times New Roman"/>
          <w:sz w:val="24"/>
          <w:szCs w:val="24"/>
        </w:rPr>
        <w:t>Приказ Министерства образования и науки Российской  Федерации  (Минобрнауки России) от 30 августа 2013 № 1014 «Об утверждении П</w:t>
      </w:r>
      <w:r w:rsidRPr="00277A9E">
        <w:rPr>
          <w:rFonts w:ascii="Times New Roman" w:hAnsi="Times New Roman"/>
          <w:sz w:val="24"/>
          <w:szCs w:val="24"/>
        </w:rPr>
        <w:t>о</w:t>
      </w:r>
      <w:r w:rsidRPr="00277A9E">
        <w:rPr>
          <w:rFonts w:ascii="Times New Roman" w:hAnsi="Times New Roman"/>
          <w:sz w:val="24"/>
          <w:szCs w:val="24"/>
        </w:rPr>
        <w:t>рядка организации и осуществления образовательной деятельности по основным общеобразовательным программам дошкольного образов</w:t>
      </w:r>
      <w:r w:rsidRPr="00277A9E">
        <w:rPr>
          <w:rFonts w:ascii="Times New Roman" w:hAnsi="Times New Roman"/>
          <w:sz w:val="24"/>
          <w:szCs w:val="24"/>
        </w:rPr>
        <w:t>а</w:t>
      </w:r>
      <w:r w:rsidRPr="00277A9E">
        <w:rPr>
          <w:rFonts w:ascii="Times New Roman" w:hAnsi="Times New Roman"/>
          <w:sz w:val="24"/>
          <w:szCs w:val="24"/>
        </w:rPr>
        <w:t>ния»;</w:t>
      </w:r>
    </w:p>
    <w:p w:rsidR="00DF5AED" w:rsidRPr="00277A9E" w:rsidRDefault="00DF5AED" w:rsidP="00B7510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75100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8 апреля 2014 года № 293 «Об утверждении порядка приема на обуч</w:t>
      </w:r>
      <w:r w:rsidRPr="00B75100">
        <w:rPr>
          <w:rFonts w:ascii="Times New Roman" w:hAnsi="Times New Roman"/>
          <w:sz w:val="24"/>
          <w:szCs w:val="24"/>
        </w:rPr>
        <w:t>е</w:t>
      </w:r>
      <w:r w:rsidRPr="00B75100">
        <w:rPr>
          <w:rFonts w:ascii="Times New Roman" w:hAnsi="Times New Roman"/>
          <w:sz w:val="24"/>
          <w:szCs w:val="24"/>
        </w:rPr>
        <w:t>ние по образовательным программам дошкольного образования</w:t>
      </w:r>
      <w:r>
        <w:rPr>
          <w:rFonts w:ascii="Times New Roman" w:hAnsi="Times New Roman"/>
          <w:sz w:val="24"/>
          <w:szCs w:val="24"/>
        </w:rPr>
        <w:t>;</w:t>
      </w:r>
    </w:p>
    <w:p w:rsidR="00DF5AED" w:rsidRDefault="00DF5AED" w:rsidP="00FE1154">
      <w:pPr>
        <w:numPr>
          <w:ilvl w:val="0"/>
          <w:numId w:val="5"/>
        </w:numPr>
        <w:spacing w:after="0"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Приказ министерства образования и науки РХ от 25.07.2013г. № 100-714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ча</w:t>
      </w:r>
      <w:r>
        <w:rPr>
          <w:rStyle w:val="fontstyle01"/>
          <w:rFonts w:ascii="Times New Roman" w:hAnsi="Times New Roman"/>
        </w:rPr>
        <w:t>с</w:t>
      </w:r>
      <w:r>
        <w:rPr>
          <w:rStyle w:val="fontstyle01"/>
          <w:rFonts w:ascii="Times New Roman" w:hAnsi="Times New Roman"/>
        </w:rPr>
        <w:t>ти организации обучения по основным общеобразовательным программам на дому или в медицинских организациях» (с изменениями и д</w:t>
      </w:r>
      <w:r>
        <w:rPr>
          <w:rStyle w:val="fontstyle01"/>
          <w:rFonts w:ascii="Times New Roman" w:hAnsi="Times New Roman"/>
        </w:rPr>
        <w:t>о</w:t>
      </w:r>
      <w:r>
        <w:rPr>
          <w:rStyle w:val="fontstyle01"/>
          <w:rFonts w:ascii="Times New Roman" w:hAnsi="Times New Roman"/>
        </w:rPr>
        <w:t>полнениями).</w:t>
      </w:r>
    </w:p>
    <w:p w:rsidR="00DF5AED" w:rsidRDefault="00DF5AED" w:rsidP="00FE1154">
      <w:pPr>
        <w:spacing w:after="0"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</w:t>
      </w:r>
    </w:p>
    <w:p w:rsidR="00DF5AED" w:rsidRPr="00277A9E" w:rsidRDefault="00DF5AED" w:rsidP="00FE115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Style w:val="fontstyle01"/>
          <w:rFonts w:ascii="Times New Roman" w:hAnsi="Times New Roman"/>
        </w:rPr>
        <w:t>5.2. Порядок информирования потенциальных потребителей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29"/>
        <w:gridCol w:w="5129"/>
        <w:gridCol w:w="5130"/>
      </w:tblGrid>
      <w:tr w:rsidR="00DF5AED" w:rsidRPr="00900599" w:rsidTr="00FE1154">
        <w:tc>
          <w:tcPr>
            <w:tcW w:w="5129" w:type="dxa"/>
          </w:tcPr>
          <w:p w:rsidR="00DF5AED" w:rsidRPr="00900599" w:rsidRDefault="00DF5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129" w:type="dxa"/>
          </w:tcPr>
          <w:p w:rsidR="00DF5AED" w:rsidRPr="00900599" w:rsidRDefault="00DF5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5130" w:type="dxa"/>
          </w:tcPr>
          <w:p w:rsidR="00DF5AED" w:rsidRPr="00900599" w:rsidRDefault="00DF5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DF5AED" w:rsidRPr="00900599" w:rsidTr="00FE1154">
        <w:tc>
          <w:tcPr>
            <w:tcW w:w="5129" w:type="dxa"/>
          </w:tcPr>
          <w:p w:rsidR="00DF5AED" w:rsidRPr="00900599" w:rsidRDefault="00DF5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29" w:type="dxa"/>
          </w:tcPr>
          <w:p w:rsidR="00DF5AED" w:rsidRPr="00900599" w:rsidRDefault="00DF5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30" w:type="dxa"/>
          </w:tcPr>
          <w:p w:rsidR="00DF5AED" w:rsidRPr="00900599" w:rsidRDefault="00DF5A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5AED" w:rsidRPr="00900599" w:rsidTr="00FE1154">
        <w:tc>
          <w:tcPr>
            <w:tcW w:w="5129" w:type="dxa"/>
          </w:tcPr>
          <w:p w:rsidR="00DF5AED" w:rsidRPr="00900599" w:rsidRDefault="00DF5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Информационный стенд общеобразовательного учреждения</w:t>
            </w:r>
          </w:p>
        </w:tc>
        <w:tc>
          <w:tcPr>
            <w:tcW w:w="5129" w:type="dxa"/>
          </w:tcPr>
          <w:p w:rsidR="00DF5AED" w:rsidRPr="00900599" w:rsidRDefault="00DF5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В соответствии со статьей 29 Федерального закона от 29.12.2012 № 273 – ФЗ «Об образ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о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вании в Российской Федерации» и Постано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в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ления Правительства Российской Федерации от 10.07.2013г. № 582 «Об утверждении Правил размещения на официальном сайте образов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а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тельной организации в информационно-телекоммуникационной сети «Интернет» и о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б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новления информации об образовательной о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р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ганизации»</w:t>
            </w:r>
          </w:p>
        </w:tc>
        <w:tc>
          <w:tcPr>
            <w:tcW w:w="5130" w:type="dxa"/>
          </w:tcPr>
          <w:p w:rsidR="00DF5AED" w:rsidRPr="00900599" w:rsidRDefault="00DF5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Информация и документы обновляются в теч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е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ние десяти рабочих дней со дня их создания, получения или внесения в них соответству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ю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щих изменений</w:t>
            </w:r>
          </w:p>
        </w:tc>
      </w:tr>
      <w:tr w:rsidR="00DF5AED" w:rsidRPr="00900599" w:rsidTr="00FE1154">
        <w:tc>
          <w:tcPr>
            <w:tcW w:w="5129" w:type="dxa"/>
          </w:tcPr>
          <w:p w:rsidR="00DF5AED" w:rsidRPr="00900599" w:rsidRDefault="00DF5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Официальный сайт общеобразовательного у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ч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реждения в сети Интернет</w:t>
            </w:r>
          </w:p>
        </w:tc>
        <w:tc>
          <w:tcPr>
            <w:tcW w:w="5129" w:type="dxa"/>
          </w:tcPr>
          <w:p w:rsidR="00DF5AED" w:rsidRPr="00900599" w:rsidRDefault="00DF5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В соответствии со статьей 29 Федерального закона от 29.12.2012 № 273 – ФЗ «Об образ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о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вании в Российской Федерации» и Постано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в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ления Правительства Российской Федерации</w:t>
            </w:r>
          </w:p>
          <w:p w:rsidR="00DF5AED" w:rsidRPr="00900599" w:rsidRDefault="00DF5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от 10.07.2013г. № 582 «Об утверждении Пр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а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вил размещения на официальном сайте образ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о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вательной организации в информационно-телекоммуникационной сети «Интернет» и о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б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новления информации об образовательной о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р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ганизации»</w:t>
            </w:r>
          </w:p>
        </w:tc>
        <w:tc>
          <w:tcPr>
            <w:tcW w:w="5130" w:type="dxa"/>
          </w:tcPr>
          <w:p w:rsidR="00DF5AED" w:rsidRPr="00900599" w:rsidRDefault="00DF5A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0599">
              <w:rPr>
                <w:rFonts w:ascii="Times New Roman" w:hAnsi="Times New Roman"/>
                <w:sz w:val="24"/>
                <w:szCs w:val="24"/>
              </w:rPr>
              <w:t>Информация и документы обновляются в теч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е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ние десяти рабочих дней со дня их создания, получения или внесения в них соответству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ю</w:t>
            </w:r>
            <w:r w:rsidRPr="00900599">
              <w:rPr>
                <w:rFonts w:ascii="Times New Roman" w:hAnsi="Times New Roman"/>
                <w:sz w:val="24"/>
                <w:szCs w:val="24"/>
              </w:rPr>
              <w:t>щих изменений</w:t>
            </w:r>
          </w:p>
        </w:tc>
      </w:tr>
      <w:tr w:rsidR="00DF5AED" w:rsidRPr="00900599" w:rsidTr="00FE1154">
        <w:tc>
          <w:tcPr>
            <w:tcW w:w="5129" w:type="dxa"/>
          </w:tcPr>
          <w:p w:rsidR="00DF5AED" w:rsidRPr="0043534D" w:rsidRDefault="00DF5A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534D"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5129" w:type="dxa"/>
          </w:tcPr>
          <w:p w:rsidR="00DF5AED" w:rsidRDefault="00DF5AED" w:rsidP="001017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34D">
              <w:rPr>
                <w:rFonts w:ascii="Times New Roman" w:hAnsi="Times New Roman" w:cs="Times New Roman"/>
                <w:sz w:val="24"/>
                <w:szCs w:val="24"/>
              </w:rPr>
              <w:t>Информация о результатах выполнения муниципального задания</w:t>
            </w:r>
          </w:p>
          <w:p w:rsidR="00DF5AED" w:rsidRPr="0043534D" w:rsidRDefault="00DF5AED" w:rsidP="001017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DF5AED" w:rsidRPr="0043534D" w:rsidRDefault="00DF5AED" w:rsidP="0010171B">
            <w:pPr>
              <w:pStyle w:val="ConsPlusNormal"/>
              <w:ind w:firstLine="0"/>
            </w:pPr>
            <w:r w:rsidRPr="0043534D">
              <w:rPr>
                <w:rFonts w:ascii="Times New Roman" w:hAnsi="Times New Roman" w:cs="Times New Roman"/>
                <w:sz w:val="24"/>
                <w:szCs w:val="24"/>
              </w:rPr>
              <w:t>1 раз в квартал.</w:t>
            </w:r>
          </w:p>
        </w:tc>
      </w:tr>
    </w:tbl>
    <w:p w:rsidR="00DF5AED" w:rsidRPr="00555874" w:rsidRDefault="00DF5AED" w:rsidP="00555874">
      <w:pPr>
        <w:spacing w:after="0" w:line="240" w:lineRule="auto"/>
        <w:jc w:val="center"/>
      </w:pPr>
      <w:r w:rsidRPr="00555874">
        <w:pict>
          <v:shape id="_x0000_i1026" type="#_x0000_t75" style="width:846.75pt;height:621pt">
            <v:imagedata r:id="rId6" o:title=""/>
          </v:shape>
        </w:pict>
      </w:r>
    </w:p>
    <w:sectPr w:rsidR="00DF5AED" w:rsidRPr="00555874" w:rsidSect="006F0364">
      <w:pgSz w:w="16838" w:h="11906" w:orient="landscape"/>
      <w:pgMar w:top="719" w:right="720" w:bottom="53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6B0E"/>
    <w:multiLevelType w:val="hybridMultilevel"/>
    <w:tmpl w:val="952C39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6D3A82"/>
    <w:multiLevelType w:val="hybridMultilevel"/>
    <w:tmpl w:val="90AA69B2"/>
    <w:lvl w:ilvl="0" w:tplc="BEB8485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32C76B7"/>
    <w:multiLevelType w:val="hybridMultilevel"/>
    <w:tmpl w:val="952C39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73D418B"/>
    <w:multiLevelType w:val="hybridMultilevel"/>
    <w:tmpl w:val="519066E4"/>
    <w:lvl w:ilvl="0" w:tplc="BEB848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7E24"/>
    <w:rsid w:val="00004327"/>
    <w:rsid w:val="00017A82"/>
    <w:rsid w:val="00050FFF"/>
    <w:rsid w:val="0005474D"/>
    <w:rsid w:val="00076FC9"/>
    <w:rsid w:val="00094035"/>
    <w:rsid w:val="00095129"/>
    <w:rsid w:val="000A3F56"/>
    <w:rsid w:val="000A49AF"/>
    <w:rsid w:val="000A55FB"/>
    <w:rsid w:val="000C2822"/>
    <w:rsid w:val="000C3A09"/>
    <w:rsid w:val="000E54EA"/>
    <w:rsid w:val="000F1260"/>
    <w:rsid w:val="000F1A58"/>
    <w:rsid w:val="000F695A"/>
    <w:rsid w:val="0010171B"/>
    <w:rsid w:val="001212FD"/>
    <w:rsid w:val="00145415"/>
    <w:rsid w:val="001508AD"/>
    <w:rsid w:val="00154C89"/>
    <w:rsid w:val="00160E6E"/>
    <w:rsid w:val="00172777"/>
    <w:rsid w:val="001945D7"/>
    <w:rsid w:val="001D570A"/>
    <w:rsid w:val="001E5D43"/>
    <w:rsid w:val="001F0E3B"/>
    <w:rsid w:val="001F32E6"/>
    <w:rsid w:val="002250FA"/>
    <w:rsid w:val="0024398D"/>
    <w:rsid w:val="0024744D"/>
    <w:rsid w:val="00251CBA"/>
    <w:rsid w:val="00251DF3"/>
    <w:rsid w:val="00254FE2"/>
    <w:rsid w:val="0027028E"/>
    <w:rsid w:val="0027063D"/>
    <w:rsid w:val="00271F07"/>
    <w:rsid w:val="00277A9E"/>
    <w:rsid w:val="00277CF6"/>
    <w:rsid w:val="00291B3C"/>
    <w:rsid w:val="002A1ABA"/>
    <w:rsid w:val="002D4F59"/>
    <w:rsid w:val="002E7D57"/>
    <w:rsid w:val="003001CA"/>
    <w:rsid w:val="00301994"/>
    <w:rsid w:val="00307E4B"/>
    <w:rsid w:val="00311300"/>
    <w:rsid w:val="00312F23"/>
    <w:rsid w:val="00314DD3"/>
    <w:rsid w:val="00325E48"/>
    <w:rsid w:val="00335299"/>
    <w:rsid w:val="003415FA"/>
    <w:rsid w:val="00352116"/>
    <w:rsid w:val="00366D00"/>
    <w:rsid w:val="00372C96"/>
    <w:rsid w:val="00375F43"/>
    <w:rsid w:val="003827EE"/>
    <w:rsid w:val="00383CF3"/>
    <w:rsid w:val="00393B91"/>
    <w:rsid w:val="003A29E1"/>
    <w:rsid w:val="003B06D2"/>
    <w:rsid w:val="003B50C8"/>
    <w:rsid w:val="003B729C"/>
    <w:rsid w:val="003D774A"/>
    <w:rsid w:val="003F73D1"/>
    <w:rsid w:val="00415A15"/>
    <w:rsid w:val="00421BC3"/>
    <w:rsid w:val="0043534D"/>
    <w:rsid w:val="00447743"/>
    <w:rsid w:val="00454CD8"/>
    <w:rsid w:val="004644D9"/>
    <w:rsid w:val="00472878"/>
    <w:rsid w:val="00476EA5"/>
    <w:rsid w:val="00482822"/>
    <w:rsid w:val="004839BC"/>
    <w:rsid w:val="0049782C"/>
    <w:rsid w:val="004A7CD2"/>
    <w:rsid w:val="004B3134"/>
    <w:rsid w:val="004B5A1A"/>
    <w:rsid w:val="004B629B"/>
    <w:rsid w:val="004D5DE0"/>
    <w:rsid w:val="004E2E2A"/>
    <w:rsid w:val="004F33A3"/>
    <w:rsid w:val="004F5069"/>
    <w:rsid w:val="005108BA"/>
    <w:rsid w:val="005112F0"/>
    <w:rsid w:val="005125A2"/>
    <w:rsid w:val="00535317"/>
    <w:rsid w:val="00555874"/>
    <w:rsid w:val="005875FC"/>
    <w:rsid w:val="005B6AA3"/>
    <w:rsid w:val="005B720F"/>
    <w:rsid w:val="005D0983"/>
    <w:rsid w:val="005F0985"/>
    <w:rsid w:val="005F39F5"/>
    <w:rsid w:val="005F4206"/>
    <w:rsid w:val="00611F4E"/>
    <w:rsid w:val="00612227"/>
    <w:rsid w:val="0064547F"/>
    <w:rsid w:val="0064550D"/>
    <w:rsid w:val="00690EF2"/>
    <w:rsid w:val="006951EA"/>
    <w:rsid w:val="00697909"/>
    <w:rsid w:val="006B3554"/>
    <w:rsid w:val="006D2C46"/>
    <w:rsid w:val="006E1FCB"/>
    <w:rsid w:val="006E45CB"/>
    <w:rsid w:val="006E7A09"/>
    <w:rsid w:val="006F0364"/>
    <w:rsid w:val="006F5244"/>
    <w:rsid w:val="00707651"/>
    <w:rsid w:val="00772E63"/>
    <w:rsid w:val="00776276"/>
    <w:rsid w:val="0078118A"/>
    <w:rsid w:val="00781D2A"/>
    <w:rsid w:val="007A4F69"/>
    <w:rsid w:val="007B090D"/>
    <w:rsid w:val="007C1348"/>
    <w:rsid w:val="007C339B"/>
    <w:rsid w:val="007F78BB"/>
    <w:rsid w:val="007F7BC3"/>
    <w:rsid w:val="00802504"/>
    <w:rsid w:val="00816C4D"/>
    <w:rsid w:val="00843757"/>
    <w:rsid w:val="0084507E"/>
    <w:rsid w:val="00876C17"/>
    <w:rsid w:val="0088756B"/>
    <w:rsid w:val="008901E2"/>
    <w:rsid w:val="008A108D"/>
    <w:rsid w:val="008A2F04"/>
    <w:rsid w:val="008C0329"/>
    <w:rsid w:val="008C2BC6"/>
    <w:rsid w:val="008D42FB"/>
    <w:rsid w:val="008F4CDB"/>
    <w:rsid w:val="00900599"/>
    <w:rsid w:val="00900DA2"/>
    <w:rsid w:val="009202E6"/>
    <w:rsid w:val="009233BA"/>
    <w:rsid w:val="0093278D"/>
    <w:rsid w:val="00943603"/>
    <w:rsid w:val="00946D43"/>
    <w:rsid w:val="00966387"/>
    <w:rsid w:val="00970F50"/>
    <w:rsid w:val="0097220B"/>
    <w:rsid w:val="009726CF"/>
    <w:rsid w:val="00995502"/>
    <w:rsid w:val="00995EDE"/>
    <w:rsid w:val="009A3076"/>
    <w:rsid w:val="009B7934"/>
    <w:rsid w:val="009C68A3"/>
    <w:rsid w:val="009E666A"/>
    <w:rsid w:val="00A06A1F"/>
    <w:rsid w:val="00A25334"/>
    <w:rsid w:val="00A25F32"/>
    <w:rsid w:val="00A40E78"/>
    <w:rsid w:val="00A4412C"/>
    <w:rsid w:val="00A445C5"/>
    <w:rsid w:val="00A44807"/>
    <w:rsid w:val="00A45FBC"/>
    <w:rsid w:val="00A516E6"/>
    <w:rsid w:val="00A667DC"/>
    <w:rsid w:val="00A71C4E"/>
    <w:rsid w:val="00A72F90"/>
    <w:rsid w:val="00A85165"/>
    <w:rsid w:val="00AA7E24"/>
    <w:rsid w:val="00AB594A"/>
    <w:rsid w:val="00AB6185"/>
    <w:rsid w:val="00AE1B93"/>
    <w:rsid w:val="00AE2618"/>
    <w:rsid w:val="00AE680A"/>
    <w:rsid w:val="00AF2403"/>
    <w:rsid w:val="00AF3E3A"/>
    <w:rsid w:val="00B05F78"/>
    <w:rsid w:val="00B06B9B"/>
    <w:rsid w:val="00B10880"/>
    <w:rsid w:val="00B23990"/>
    <w:rsid w:val="00B23EDB"/>
    <w:rsid w:val="00B531E6"/>
    <w:rsid w:val="00B75100"/>
    <w:rsid w:val="00B817C3"/>
    <w:rsid w:val="00B90969"/>
    <w:rsid w:val="00BA0527"/>
    <w:rsid w:val="00BA1EC7"/>
    <w:rsid w:val="00BD6F64"/>
    <w:rsid w:val="00BE054B"/>
    <w:rsid w:val="00BE6D61"/>
    <w:rsid w:val="00C00D85"/>
    <w:rsid w:val="00C01F70"/>
    <w:rsid w:val="00C15A53"/>
    <w:rsid w:val="00C25BDE"/>
    <w:rsid w:val="00C32AC9"/>
    <w:rsid w:val="00C37EA5"/>
    <w:rsid w:val="00C41637"/>
    <w:rsid w:val="00C43287"/>
    <w:rsid w:val="00C51063"/>
    <w:rsid w:val="00C933EB"/>
    <w:rsid w:val="00CA5588"/>
    <w:rsid w:val="00CB1E60"/>
    <w:rsid w:val="00CB4A3E"/>
    <w:rsid w:val="00CC0974"/>
    <w:rsid w:val="00CC10E3"/>
    <w:rsid w:val="00CF1F3E"/>
    <w:rsid w:val="00CF66AB"/>
    <w:rsid w:val="00D0173C"/>
    <w:rsid w:val="00D07B95"/>
    <w:rsid w:val="00D139A6"/>
    <w:rsid w:val="00D25102"/>
    <w:rsid w:val="00D74FB9"/>
    <w:rsid w:val="00D76876"/>
    <w:rsid w:val="00D808E1"/>
    <w:rsid w:val="00DA2FA4"/>
    <w:rsid w:val="00DA3749"/>
    <w:rsid w:val="00DB31A0"/>
    <w:rsid w:val="00DD1399"/>
    <w:rsid w:val="00DD383E"/>
    <w:rsid w:val="00DF5AED"/>
    <w:rsid w:val="00DF5F1F"/>
    <w:rsid w:val="00E03EA2"/>
    <w:rsid w:val="00E17662"/>
    <w:rsid w:val="00E1767B"/>
    <w:rsid w:val="00E17699"/>
    <w:rsid w:val="00E4155F"/>
    <w:rsid w:val="00E459BB"/>
    <w:rsid w:val="00E56B57"/>
    <w:rsid w:val="00E606C9"/>
    <w:rsid w:val="00E73A6F"/>
    <w:rsid w:val="00E77F1C"/>
    <w:rsid w:val="00EB7C7E"/>
    <w:rsid w:val="00ED1DE1"/>
    <w:rsid w:val="00ED392F"/>
    <w:rsid w:val="00ED591C"/>
    <w:rsid w:val="00EF7B2B"/>
    <w:rsid w:val="00F24EC3"/>
    <w:rsid w:val="00F252D6"/>
    <w:rsid w:val="00F429AB"/>
    <w:rsid w:val="00F45855"/>
    <w:rsid w:val="00F544F4"/>
    <w:rsid w:val="00F76C1F"/>
    <w:rsid w:val="00F84D9D"/>
    <w:rsid w:val="00FA50B9"/>
    <w:rsid w:val="00FA6F1B"/>
    <w:rsid w:val="00FB270E"/>
    <w:rsid w:val="00FE1154"/>
    <w:rsid w:val="00FE7B4F"/>
    <w:rsid w:val="00FE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974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locked/>
    <w:rsid w:val="00366D0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F78BB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fontstyle01">
    <w:name w:val="fontstyle01"/>
    <w:basedOn w:val="DefaultParagraphFont"/>
    <w:uiPriority w:val="99"/>
    <w:rsid w:val="00AA7E24"/>
    <w:rPr>
      <w:rFonts w:ascii="ArialMT" w:hAnsi="ArialMT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AA7E2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74FB9"/>
    <w:pPr>
      <w:ind w:left="720"/>
      <w:contextualSpacing/>
    </w:pPr>
  </w:style>
  <w:style w:type="paragraph" w:customStyle="1" w:styleId="ConsPlusNormal">
    <w:name w:val="ConsPlusNormal"/>
    <w:uiPriority w:val="99"/>
    <w:rsid w:val="001945D7"/>
    <w:pPr>
      <w:widowControl w:val="0"/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B75100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A6F1B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757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75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7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1836</TotalTime>
  <Pages>7</Pages>
  <Words>1361</Words>
  <Characters>7761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kab17_3</dc:creator>
  <cp:keywords/>
  <dc:description/>
  <cp:lastModifiedBy>User</cp:lastModifiedBy>
  <cp:revision>35</cp:revision>
  <cp:lastPrinted>2017-02-03T08:25:00Z</cp:lastPrinted>
  <dcterms:created xsi:type="dcterms:W3CDTF">2016-12-14T01:48:00Z</dcterms:created>
  <dcterms:modified xsi:type="dcterms:W3CDTF">2018-12-25T07:12:00Z</dcterms:modified>
</cp:coreProperties>
</file>